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C43C1" w14:textId="77777777" w:rsidR="00012555" w:rsidRPr="006511B4" w:rsidRDefault="00012555" w:rsidP="002B2CF7">
      <w:pPr>
        <w:pStyle w:val="Kop1"/>
      </w:pPr>
    </w:p>
    <w:p w14:paraId="30802D96" w14:textId="77777777" w:rsidR="00150F85" w:rsidRPr="006511B4" w:rsidRDefault="000E2EF6" w:rsidP="00093D6F">
      <w:pPr>
        <w:pStyle w:val="Plattetekst"/>
      </w:pPr>
      <w:r w:rsidRPr="006511B4">
        <w:rPr>
          <w:noProof/>
          <w:lang w:eastAsia="nl-NL"/>
        </w:rPr>
        <mc:AlternateContent>
          <mc:Choice Requires="wps">
            <w:drawing>
              <wp:anchor distT="0" distB="0" distL="114300" distR="114300" simplePos="0" relativeHeight="251658240" behindDoc="0" locked="0" layoutInCell="1" allowOverlap="0" wp14:anchorId="2B76E4B7" wp14:editId="40A35849">
                <wp:simplePos x="0" y="0"/>
                <wp:positionH relativeFrom="column">
                  <wp:posOffset>-29845</wp:posOffset>
                </wp:positionH>
                <wp:positionV relativeFrom="paragraph">
                  <wp:posOffset>751205</wp:posOffset>
                </wp:positionV>
                <wp:extent cx="6146800" cy="1090930"/>
                <wp:effectExtent l="0" t="0" r="0" b="1270"/>
                <wp:wrapThrough wrapText="bothSides">
                  <wp:wrapPolygon edited="0">
                    <wp:start x="0" y="0"/>
                    <wp:lineTo x="0" y="21122"/>
                    <wp:lineTo x="21511" y="21122"/>
                    <wp:lineTo x="21511" y="0"/>
                    <wp:lineTo x="0" y="0"/>
                  </wp:wrapPolygon>
                </wp:wrapThrough>
                <wp:docPr id="1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0909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F149D0C" w14:textId="77777777" w:rsidR="005132B2" w:rsidRDefault="00065DAD" w:rsidP="006F0370">
                            <w:pPr>
                              <w:pStyle w:val="Voorpagina-Titel"/>
                              <w:rPr>
                                <w:lang w:val="nl-NL"/>
                              </w:rPr>
                            </w:pPr>
                            <w:r>
                              <w:rPr>
                                <w:lang w:val="nl-NL"/>
                              </w:rPr>
                              <w:t>Samenvatting</w:t>
                            </w:r>
                            <w:r w:rsidR="00612ADD">
                              <w:rPr>
                                <w:lang w:val="nl-NL"/>
                              </w:rPr>
                              <w:t xml:space="preserve"> Klantbelevingsmeter</w:t>
                            </w:r>
                          </w:p>
                          <w:p w14:paraId="04D9D591" w14:textId="77777777" w:rsidR="00D83480" w:rsidRPr="00AB3EC7" w:rsidRDefault="00D83480" w:rsidP="00093D6F">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6E4B7" id="_x0000_t202" coordsize="21600,21600" o:spt="202" path="m0,0l0,21600,21600,21600,21600,0xe">
                <v:stroke joinstyle="miter"/>
                <v:path gradientshapeok="t" o:connecttype="rect"/>
              </v:shapetype>
              <v:shape id="Text Box 46" o:spid="_x0000_s1026" type="#_x0000_t202" style="position:absolute;margin-left:-2.35pt;margin-top:59.15pt;width:484pt;height:8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" o:allowoverlap="f" filled="f" stroked="f">
                <v:textbox inset="0,0,0,0">
                  <w:txbxContent>
                    <w:p w14:paraId="6F149D0C" w14:textId="77777777" w:rsidR="005132B2" w:rsidRDefault="00065DAD" w:rsidP="006F0370">
                      <w:pPr>
                        <w:pStyle w:val="Voorpagina-Titel"/>
                        <w:rPr>
                          <w:lang w:val="nl-NL"/>
                        </w:rPr>
                      </w:pPr>
                      <w:r>
                        <w:rPr>
                          <w:lang w:val="nl-NL"/>
                        </w:rPr>
                        <w:t>Samenvatting</w:t>
                      </w:r>
                      <w:r w:rsidR="00612ADD">
                        <w:rPr>
                          <w:lang w:val="nl-NL"/>
                        </w:rPr>
                        <w:t xml:space="preserve"> Klantbelevingsmeter</w:t>
                      </w:r>
                    </w:p>
                    <w:p w14:paraId="04D9D591" w14:textId="77777777" w:rsidR="00D83480" w:rsidRPr="00AB3EC7" w:rsidRDefault="00D83480" w:rsidP="00093D6F">
                      <w:pPr>
                        <w:pStyle w:val="Plattetekst"/>
                      </w:pPr>
                    </w:p>
                  </w:txbxContent>
                </v:textbox>
                <w10:wrap type="through"/>
              </v:shape>
            </w:pict>
          </mc:Fallback>
        </mc:AlternateContent>
      </w:r>
      <w:r w:rsidR="00156886" w:rsidRPr="006511B4">
        <w:rPr>
          <w:noProof/>
          <w:lang w:eastAsia="nl-NL"/>
        </w:rPr>
        <mc:AlternateContent>
          <mc:Choice Requires="wpg">
            <w:drawing>
              <wp:anchor distT="0" distB="0" distL="114300" distR="114300" simplePos="0" relativeHeight="251656192" behindDoc="1" locked="0" layoutInCell="1" allowOverlap="1" wp14:anchorId="72DD4F36" wp14:editId="557EC25C">
                <wp:simplePos x="0" y="0"/>
                <wp:positionH relativeFrom="page">
                  <wp:posOffset>-10160</wp:posOffset>
                </wp:positionH>
                <wp:positionV relativeFrom="page">
                  <wp:posOffset>1790700</wp:posOffset>
                </wp:positionV>
                <wp:extent cx="7683500" cy="2951480"/>
                <wp:effectExtent l="0" t="0" r="12700" b="0"/>
                <wp:wrapNone/>
                <wp:docPr id="13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0" cy="2951480"/>
                          <a:chOff x="0" y="3061"/>
                          <a:chExt cx="11906" cy="4593"/>
                        </a:xfrm>
                        <a:solidFill>
                          <a:srgbClr val="41B6E6"/>
                        </a:solidFill>
                      </wpg:grpSpPr>
                      <wps:wsp>
                        <wps:cNvPr id="131" name="Rectangle 41"/>
                        <wps:cNvSpPr>
                          <a:spLocks noChangeArrowheads="1"/>
                        </wps:cNvSpPr>
                        <wps:spPr bwMode="auto">
                          <a:xfrm>
                            <a:off x="0" y="3061"/>
                            <a:ext cx="11906" cy="4592"/>
                          </a:xfrm>
                          <a:prstGeom prst="rect">
                            <a:avLst/>
                          </a:pr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wps:wsp>
                        <wps:cNvPr id="132" name="Text Box 40"/>
                        <wps:cNvSpPr txBox="1">
                          <a:spLocks noChangeArrowheads="1"/>
                        </wps:cNvSpPr>
                        <wps:spPr bwMode="auto">
                          <a:xfrm>
                            <a:off x="1417" y="3604"/>
                            <a:ext cx="7769" cy="596"/>
                          </a:xfrm>
                          <a:prstGeom prst="rect">
                            <a:avLst/>
                          </a:pr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DFB6ACF" w14:textId="77777777" w:rsidR="00D83480" w:rsidRDefault="00D83480">
                              <w:pPr>
                                <w:spacing w:before="1" w:line="595" w:lineRule="exact"/>
                                <w:rPr>
                                  <w:sz w:val="51"/>
                                </w:rPr>
                              </w:pPr>
                            </w:p>
                          </w:txbxContent>
                        </wps:txbx>
                        <wps:bodyPr rot="0" vert="horz" wrap="square" lIns="0" tIns="0" rIns="0" bIns="0" anchor="t" anchorCtr="0" upright="1">
                          <a:noAutofit/>
                        </wps:bodyPr>
                      </wps:wsp>
                      <wps:wsp>
                        <wps:cNvPr id="133" name="Text Box 39"/>
                        <wps:cNvSpPr txBox="1">
                          <a:spLocks noChangeArrowheads="1"/>
                        </wps:cNvSpPr>
                        <wps:spPr bwMode="auto">
                          <a:xfrm>
                            <a:off x="1417" y="4895"/>
                            <a:ext cx="7867" cy="1583"/>
                          </a:xfrm>
                          <a:prstGeom prst="rect">
                            <a:avLst/>
                          </a:pr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864E977" w14:textId="77777777" w:rsidR="00D83480" w:rsidRPr="009B73E1" w:rsidRDefault="00D83480" w:rsidP="009A3CD7">
                              <w:pPr>
                                <w:pStyle w:val="Voorpagina-Titel"/>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D4F36" id="Group 38" o:spid="_x0000_s1027" style="position:absolute;margin-left:-.8pt;margin-top:141pt;width:605pt;height:232.4pt;z-index:-251660288;mso-position-horizontal-relative:page;mso-position-vertical-relative:page" coordorigin=",3061" coordsize="11906,45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">
                <v:rect id="Rectangle 41" o:spid="_x0000_s1028" style="position:absolute;top:3061;width:11906;height:4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vQ0wgAA&#10;ANwAAAAPAAAAZHJzL2Rvd25yZXYueG1sRE9Na8JAEL0X/A/LCL2UulFBJHUVEcRQBDFaz0N2mgSz&#10;szG7JvHfu4WCt3m8z1mselOJlhpXWlYwHkUgiDOrS84VnE/bzzkI55E1VpZJwYMcrJaDtwXG2nZ8&#10;pDb1uQgh7GJUUHhfx1K6rCCDbmRr4sD92sagD7DJpW6wC+GmkpMomkmDJYeGAmvaFJRd07tR0GWH&#10;9nLa7+Th45JYviW3TfrzrdT7sF9/gfDU+5f4353oMH86hr9nw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9S9DTCAAAA3AAAAA8AAAAAAAAAAAAAAAAAlwIAAGRycy9kb3du&#10;cmV2LnhtbFBLBQYAAAAABAAEAPUAAACGAwAAAAA=&#10;" filled="f" stroked="f"/>
                <v:shape id="Text Box 40" o:spid="_x0000_s1029" type="#_x0000_t202" style="position:absolute;left:1417;top:3604;width:7769;height:5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inset="0,0,0,0">
                    <w:txbxContent>
                      <w:p w14:paraId="1DFB6ACF" w14:textId="77777777" w:rsidR="00D83480" w:rsidRDefault="00D83480">
                        <w:pPr>
                          <w:spacing w:before="1" w:line="595" w:lineRule="exact"/>
                          <w:rPr>
                            <w:sz w:val="51"/>
                          </w:rPr>
                        </w:pPr>
                      </w:p>
                    </w:txbxContent>
                  </v:textbox>
                </v:shape>
                <v:shape id="Text Box 39" o:spid="_x0000_s1030" type="#_x0000_t202" style="position:absolute;left:1417;top:4895;width:7867;height:1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inset="0,0,0,0">
                    <w:txbxContent>
                      <w:p w14:paraId="3864E977" w14:textId="77777777" w:rsidR="00D83480" w:rsidRPr="009B73E1" w:rsidRDefault="00D83480" w:rsidP="009A3CD7">
                        <w:pPr>
                          <w:pStyle w:val="Voorpagina-Titel"/>
                        </w:pPr>
                      </w:p>
                    </w:txbxContent>
                  </v:textbox>
                </v:shape>
                <w10:wrap anchorx="page" anchory="page"/>
              </v:group>
            </w:pict>
          </mc:Fallback>
        </mc:AlternateContent>
      </w:r>
      <w:r w:rsidR="00156886" w:rsidRPr="006511B4">
        <w:rPr>
          <w:noProof/>
          <w:lang w:eastAsia="nl-NL"/>
        </w:rPr>
        <mc:AlternateContent>
          <mc:Choice Requires="wps">
            <w:drawing>
              <wp:anchor distT="0" distB="0" distL="114300" distR="114300" simplePos="0" relativeHeight="251657216" behindDoc="0" locked="0" layoutInCell="1" allowOverlap="0" wp14:anchorId="177B0A48" wp14:editId="7AF31517">
                <wp:simplePos x="0" y="0"/>
                <wp:positionH relativeFrom="column">
                  <wp:posOffset>-9525</wp:posOffset>
                </wp:positionH>
                <wp:positionV relativeFrom="paragraph">
                  <wp:posOffset>365125</wp:posOffset>
                </wp:positionV>
                <wp:extent cx="5997575" cy="379095"/>
                <wp:effectExtent l="1905" t="6350" r="0" b="0"/>
                <wp:wrapSquare wrapText="bothSides"/>
                <wp:docPr id="1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3790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ED42638" w14:textId="77777777" w:rsidR="00D83480" w:rsidRDefault="00065DAD" w:rsidP="00093D6F">
                            <w:pPr>
                              <w:pStyle w:val="Voorpagina-Naamklant"/>
                            </w:pPr>
                            <w:r>
                              <w:t>Stek 100% klant</w:t>
                            </w:r>
                          </w:p>
                          <w:p w14:paraId="4BCAE25F" w14:textId="77777777" w:rsidR="00D83480" w:rsidRPr="00D40C71" w:rsidRDefault="00D83480" w:rsidP="00093D6F">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B0A48" id="Text Box 45" o:spid="_x0000_s1031" type="#_x0000_t202" style="position:absolute;margin-left:-.75pt;margin-top:28.75pt;width:472.25pt;height:2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" o:allowoverlap="f" filled="f" stroked="f">
                <v:textbox inset="0,0,0,0">
                  <w:txbxContent>
                    <w:p w14:paraId="1ED42638" w14:textId="77777777" w:rsidR="00D83480" w:rsidRDefault="00065DAD" w:rsidP="00093D6F">
                      <w:pPr>
                        <w:pStyle w:val="Voorpagina-Naamklant"/>
                      </w:pPr>
                      <w:r>
                        <w:t>Stek 100% klant</w:t>
                      </w:r>
                    </w:p>
                    <w:p w14:paraId="4BCAE25F" w14:textId="77777777" w:rsidR="00D83480" w:rsidRPr="00D40C71" w:rsidRDefault="00D83480" w:rsidP="00093D6F">
                      <w:pPr>
                        <w:pStyle w:val="Plattetekst"/>
                      </w:pPr>
                    </w:p>
                  </w:txbxContent>
                </v:textbox>
                <w10:wrap type="square"/>
              </v:shape>
            </w:pict>
          </mc:Fallback>
        </mc:AlternateContent>
      </w:r>
    </w:p>
    <w:p w14:paraId="4061B1AD" w14:textId="77777777" w:rsidR="00150F85" w:rsidRPr="006511B4" w:rsidRDefault="00150F85" w:rsidP="00093D6F">
      <w:pPr>
        <w:pStyle w:val="Plattetekst"/>
      </w:pPr>
    </w:p>
    <w:p w14:paraId="7EEA200C" w14:textId="77777777" w:rsidR="00150F85" w:rsidRPr="006511B4" w:rsidRDefault="00DB7727" w:rsidP="00093D6F">
      <w:pPr>
        <w:pStyle w:val="Plattetekst"/>
      </w:pPr>
      <w:r w:rsidRPr="006511B4">
        <w:rPr>
          <w:noProof/>
          <w:lang w:eastAsia="nl-NL"/>
        </w:rPr>
        <w:drawing>
          <wp:anchor distT="0" distB="0" distL="0" distR="0" simplePos="0" relativeHeight="251655168" behindDoc="1" locked="0" layoutInCell="1" allowOverlap="1" wp14:anchorId="2E9F5457" wp14:editId="5A7D131B">
            <wp:simplePos x="0" y="0"/>
            <wp:positionH relativeFrom="page">
              <wp:posOffset>-245533</wp:posOffset>
            </wp:positionH>
            <wp:positionV relativeFrom="paragraph">
              <wp:posOffset>244263</wp:posOffset>
            </wp:positionV>
            <wp:extent cx="7821718" cy="5074775"/>
            <wp:effectExtent l="0" t="0" r="1905" b="571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1">
                      <a:extLst>
                        <a:ext uri="{28A0092B-C50C-407E-A947-70E740481C1C}">
                          <a14:useLocalDpi xmlns:a14="http://schemas.microsoft.com/office/drawing/2010/main" val="0"/>
                        </a:ext>
                      </a:extLst>
                    </a:blip>
                    <a:stretch>
                      <a:fillRect/>
                    </a:stretch>
                  </pic:blipFill>
                  <pic:spPr>
                    <a:xfrm>
                      <a:off x="0" y="0"/>
                      <a:ext cx="7821718" cy="507477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76DC6344" w14:textId="77777777" w:rsidR="00150F85" w:rsidRPr="006511B4" w:rsidRDefault="00150F85" w:rsidP="00093D6F">
      <w:pPr>
        <w:pStyle w:val="Plattetekst"/>
      </w:pPr>
    </w:p>
    <w:p w14:paraId="7FD93218" w14:textId="77777777" w:rsidR="00150F85" w:rsidRPr="006511B4" w:rsidRDefault="00150F85" w:rsidP="00093D6F">
      <w:pPr>
        <w:pStyle w:val="Plattetekst"/>
      </w:pPr>
    </w:p>
    <w:p w14:paraId="4A63AF70" w14:textId="77777777" w:rsidR="00150F85" w:rsidRPr="006511B4" w:rsidRDefault="00150F85" w:rsidP="00093D6F">
      <w:pPr>
        <w:pStyle w:val="Plattetekst"/>
      </w:pPr>
    </w:p>
    <w:p w14:paraId="6D4E4B1A" w14:textId="77777777" w:rsidR="00CB64E1" w:rsidRPr="006511B4" w:rsidRDefault="00CB64E1" w:rsidP="00093D6F">
      <w:pPr>
        <w:pStyle w:val="Plattetekst"/>
      </w:pPr>
    </w:p>
    <w:p w14:paraId="6FA42877" w14:textId="77777777" w:rsidR="00CB64E1" w:rsidRPr="006511B4" w:rsidRDefault="00CB64E1" w:rsidP="00093D6F">
      <w:pPr>
        <w:pStyle w:val="Plattetekst"/>
      </w:pPr>
    </w:p>
    <w:p w14:paraId="07B15F89" w14:textId="77777777" w:rsidR="00CB64E1" w:rsidRPr="006511B4" w:rsidRDefault="00CB64E1" w:rsidP="00093D6F">
      <w:pPr>
        <w:pStyle w:val="Plattetekst"/>
      </w:pPr>
    </w:p>
    <w:p w14:paraId="3AAAB973" w14:textId="77777777" w:rsidR="00CB64E1" w:rsidRPr="006511B4" w:rsidRDefault="00CB64E1" w:rsidP="00093D6F">
      <w:pPr>
        <w:pStyle w:val="Plattetekst"/>
      </w:pPr>
    </w:p>
    <w:p w14:paraId="429950D6" w14:textId="77777777" w:rsidR="00CB64E1" w:rsidRPr="006511B4" w:rsidRDefault="00CB64E1" w:rsidP="00093D6F">
      <w:pPr>
        <w:pStyle w:val="Plattetekst"/>
      </w:pPr>
    </w:p>
    <w:p w14:paraId="0EBEF657" w14:textId="77777777" w:rsidR="00CB64E1" w:rsidRPr="006511B4" w:rsidRDefault="00CB64E1" w:rsidP="00093D6F">
      <w:pPr>
        <w:pStyle w:val="Plattetekst"/>
      </w:pPr>
    </w:p>
    <w:p w14:paraId="4EFD1DDA" w14:textId="77777777" w:rsidR="00CB64E1" w:rsidRPr="006511B4" w:rsidRDefault="00CB64E1" w:rsidP="00093D6F">
      <w:pPr>
        <w:pStyle w:val="Plattetekst"/>
      </w:pPr>
    </w:p>
    <w:p w14:paraId="5F6F2184" w14:textId="77777777" w:rsidR="00CB64E1" w:rsidRPr="006511B4" w:rsidRDefault="00CB64E1" w:rsidP="00093D6F">
      <w:pPr>
        <w:pStyle w:val="Plattetekst"/>
      </w:pPr>
    </w:p>
    <w:p w14:paraId="45659F51" w14:textId="77777777" w:rsidR="00CB64E1" w:rsidRPr="006511B4" w:rsidRDefault="00CB64E1" w:rsidP="00093D6F">
      <w:pPr>
        <w:pStyle w:val="Plattetekst"/>
      </w:pPr>
    </w:p>
    <w:p w14:paraId="669DC283" w14:textId="77777777" w:rsidR="00CB64E1" w:rsidRPr="006511B4" w:rsidRDefault="00CB64E1" w:rsidP="00093D6F">
      <w:pPr>
        <w:pStyle w:val="Plattetekst"/>
      </w:pPr>
    </w:p>
    <w:p w14:paraId="4D3BFE7F" w14:textId="77777777" w:rsidR="00CB64E1" w:rsidRPr="006511B4" w:rsidRDefault="00CB64E1" w:rsidP="00093D6F">
      <w:pPr>
        <w:pStyle w:val="Plattetekst"/>
      </w:pPr>
    </w:p>
    <w:p w14:paraId="119F1EFD" w14:textId="77777777" w:rsidR="00CB64E1" w:rsidRPr="006511B4" w:rsidRDefault="00CB64E1" w:rsidP="00093D6F">
      <w:pPr>
        <w:pStyle w:val="Plattetekst"/>
      </w:pPr>
    </w:p>
    <w:p w14:paraId="20748303" w14:textId="77777777" w:rsidR="00CB64E1" w:rsidRPr="006511B4" w:rsidRDefault="00CB64E1" w:rsidP="00093D6F">
      <w:pPr>
        <w:pStyle w:val="Plattetekst"/>
      </w:pPr>
    </w:p>
    <w:p w14:paraId="30D2DF49" w14:textId="77777777" w:rsidR="00CB64E1" w:rsidRPr="006511B4" w:rsidRDefault="00CB64E1" w:rsidP="00093D6F">
      <w:pPr>
        <w:pStyle w:val="Plattetekst"/>
      </w:pPr>
    </w:p>
    <w:p w14:paraId="24CCBB27" w14:textId="77777777" w:rsidR="00CB64E1" w:rsidRPr="006511B4" w:rsidRDefault="00CB64E1" w:rsidP="00093D6F">
      <w:pPr>
        <w:pStyle w:val="Plattetekst"/>
      </w:pPr>
    </w:p>
    <w:p w14:paraId="5D349385" w14:textId="77777777" w:rsidR="00CB64E1" w:rsidRPr="006511B4" w:rsidRDefault="00CB64E1" w:rsidP="00093D6F">
      <w:pPr>
        <w:pStyle w:val="Plattetekst"/>
      </w:pPr>
    </w:p>
    <w:p w14:paraId="450C32AD" w14:textId="77777777" w:rsidR="00CB64E1" w:rsidRPr="006511B4" w:rsidRDefault="00CB64E1" w:rsidP="00093D6F">
      <w:pPr>
        <w:pStyle w:val="Plattetekst"/>
      </w:pPr>
    </w:p>
    <w:p w14:paraId="0000FD21" w14:textId="77777777" w:rsidR="00CB64E1" w:rsidRPr="006511B4" w:rsidRDefault="00CB64E1" w:rsidP="00093D6F">
      <w:pPr>
        <w:pStyle w:val="Plattetekst"/>
      </w:pPr>
    </w:p>
    <w:p w14:paraId="40FB8C24" w14:textId="77777777" w:rsidR="00CB64E1" w:rsidRPr="006511B4" w:rsidRDefault="00CB64E1" w:rsidP="00093D6F">
      <w:pPr>
        <w:pStyle w:val="Plattetekst"/>
      </w:pPr>
    </w:p>
    <w:p w14:paraId="0D3C20EB" w14:textId="77777777" w:rsidR="00CB64E1" w:rsidRPr="006511B4" w:rsidRDefault="00CB64E1" w:rsidP="00093D6F">
      <w:pPr>
        <w:pStyle w:val="Plattetekst"/>
      </w:pPr>
    </w:p>
    <w:p w14:paraId="56C77E8F" w14:textId="77777777" w:rsidR="00CB64E1" w:rsidRPr="006511B4" w:rsidRDefault="00CB64E1" w:rsidP="00093D6F">
      <w:pPr>
        <w:pStyle w:val="Plattetekst"/>
      </w:pPr>
    </w:p>
    <w:p w14:paraId="3E4F0DB7" w14:textId="77777777" w:rsidR="00CB64E1" w:rsidRPr="006511B4" w:rsidRDefault="00CB64E1" w:rsidP="00093D6F">
      <w:pPr>
        <w:pStyle w:val="Plattetekst"/>
      </w:pPr>
    </w:p>
    <w:p w14:paraId="79CDF02E" w14:textId="77777777" w:rsidR="005C0EC8" w:rsidRPr="006511B4" w:rsidRDefault="005C0EC8" w:rsidP="00093D6F">
      <w:pPr>
        <w:pStyle w:val="Plattetekst"/>
        <w:sectPr w:rsidR="005C0EC8" w:rsidRPr="006511B4" w:rsidSect="00612ADD">
          <w:headerReference w:type="default" r:id="rId12"/>
          <w:footerReference w:type="even" r:id="rId13"/>
          <w:footerReference w:type="default" r:id="rId14"/>
          <w:type w:val="continuous"/>
          <w:pgSz w:w="11910" w:h="16840"/>
          <w:pgMar w:top="2835" w:right="964" w:bottom="1701" w:left="1418" w:header="780" w:footer="708" w:gutter="0"/>
          <w:cols w:space="708"/>
          <w:docGrid w:linePitch="299"/>
        </w:sectPr>
      </w:pPr>
    </w:p>
    <w:p w14:paraId="3073E818" w14:textId="77777777" w:rsidR="00C24CFF" w:rsidRDefault="00612ADD">
      <w:pPr>
        <w:pStyle w:val="Inhopg1"/>
        <w:rPr>
          <w:rFonts w:asciiTheme="minorHAnsi" w:eastAsiaTheme="minorEastAsia" w:hAnsiTheme="minorHAnsi" w:cstheme="minorBidi"/>
          <w:b w:val="0"/>
          <w:color w:val="auto"/>
          <w:szCs w:val="24"/>
          <w:lang w:val="en-GB" w:eastAsia="en-GB"/>
        </w:rPr>
      </w:pPr>
      <w:r w:rsidRPr="006511B4">
        <w:lastRenderedPageBreak/>
        <w:fldChar w:fldCharType="begin"/>
      </w:r>
      <w:r w:rsidRPr="006511B4">
        <w:instrText xml:space="preserve"> TOC \o "1-3" </w:instrText>
      </w:r>
      <w:r w:rsidRPr="006511B4">
        <w:fldChar w:fldCharType="separate"/>
      </w:r>
      <w:r w:rsidR="00C24CFF">
        <w:t>Interne email</w:t>
      </w:r>
      <w:r w:rsidR="00C24CFF">
        <w:tab/>
      </w:r>
      <w:r w:rsidR="00C24CFF">
        <w:fldChar w:fldCharType="begin"/>
      </w:r>
      <w:r w:rsidR="00C24CFF">
        <w:instrText xml:space="preserve"> PAGEREF _Toc494208511 \h </w:instrText>
      </w:r>
      <w:r w:rsidR="00C24CFF">
        <w:fldChar w:fldCharType="separate"/>
      </w:r>
      <w:r w:rsidR="00C24CFF">
        <w:t>3</w:t>
      </w:r>
      <w:r w:rsidR="00C24CFF">
        <w:fldChar w:fldCharType="end"/>
      </w:r>
    </w:p>
    <w:p w14:paraId="699BA919" w14:textId="77777777" w:rsidR="00C24CFF" w:rsidRDefault="00C24CFF">
      <w:pPr>
        <w:pStyle w:val="Inhopg2"/>
        <w:rPr>
          <w:rFonts w:asciiTheme="minorHAnsi" w:eastAsiaTheme="minorEastAsia" w:hAnsiTheme="minorHAnsi" w:cstheme="minorBidi"/>
          <w:b w:val="0"/>
          <w:color w:val="auto"/>
          <w:sz w:val="24"/>
          <w:szCs w:val="24"/>
          <w:lang w:val="en-GB" w:eastAsia="en-GB"/>
        </w:rPr>
      </w:pPr>
      <w:r>
        <w:rPr>
          <w:lang w:eastAsia="en-GB"/>
        </w:rPr>
        <w:t>Wat we goed doen</w:t>
      </w:r>
      <w:r>
        <w:tab/>
      </w:r>
      <w:r>
        <w:fldChar w:fldCharType="begin"/>
      </w:r>
      <w:r>
        <w:instrText xml:space="preserve"> PAGEREF _Toc494208512 \h </w:instrText>
      </w:r>
      <w:r>
        <w:fldChar w:fldCharType="separate"/>
      </w:r>
      <w:r>
        <w:t>3</w:t>
      </w:r>
      <w:r>
        <w:fldChar w:fldCharType="end"/>
      </w:r>
    </w:p>
    <w:p w14:paraId="13B30FC2" w14:textId="77777777" w:rsidR="00C24CFF" w:rsidRDefault="00C24CFF">
      <w:pPr>
        <w:pStyle w:val="Inhopg2"/>
        <w:rPr>
          <w:rFonts w:asciiTheme="minorHAnsi" w:eastAsiaTheme="minorEastAsia" w:hAnsiTheme="minorHAnsi" w:cstheme="minorBidi"/>
          <w:b w:val="0"/>
          <w:color w:val="auto"/>
          <w:sz w:val="24"/>
          <w:szCs w:val="24"/>
          <w:lang w:val="en-GB" w:eastAsia="en-GB"/>
        </w:rPr>
      </w:pPr>
      <w:r>
        <w:rPr>
          <w:lang w:eastAsia="en-GB"/>
        </w:rPr>
        <w:t>Wat beter kan</w:t>
      </w:r>
      <w:r>
        <w:tab/>
      </w:r>
      <w:r>
        <w:fldChar w:fldCharType="begin"/>
      </w:r>
      <w:r>
        <w:instrText xml:space="preserve"> PAGEREF _Toc494208513 \h </w:instrText>
      </w:r>
      <w:r>
        <w:fldChar w:fldCharType="separate"/>
      </w:r>
      <w:r>
        <w:t>3</w:t>
      </w:r>
      <w:r>
        <w:fldChar w:fldCharType="end"/>
      </w:r>
    </w:p>
    <w:p w14:paraId="577039A0" w14:textId="77777777" w:rsidR="00C24CFF" w:rsidRDefault="00C24CFF">
      <w:pPr>
        <w:pStyle w:val="Inhopg2"/>
        <w:rPr>
          <w:rFonts w:asciiTheme="minorHAnsi" w:eastAsiaTheme="minorEastAsia" w:hAnsiTheme="minorHAnsi" w:cstheme="minorBidi"/>
          <w:b w:val="0"/>
          <w:color w:val="auto"/>
          <w:sz w:val="24"/>
          <w:szCs w:val="24"/>
          <w:lang w:val="en-GB" w:eastAsia="en-GB"/>
        </w:rPr>
      </w:pPr>
      <w:r>
        <w:rPr>
          <w:lang w:eastAsia="en-GB"/>
        </w:rPr>
        <w:t>Waar onze kans ligt</w:t>
      </w:r>
      <w:r>
        <w:tab/>
      </w:r>
      <w:r>
        <w:fldChar w:fldCharType="begin"/>
      </w:r>
      <w:r>
        <w:instrText xml:space="preserve"> PAGEREF _Toc494208514 \h </w:instrText>
      </w:r>
      <w:r>
        <w:fldChar w:fldCharType="separate"/>
      </w:r>
      <w:r>
        <w:t>3</w:t>
      </w:r>
      <w:r>
        <w:fldChar w:fldCharType="end"/>
      </w:r>
    </w:p>
    <w:p w14:paraId="075F9927" w14:textId="77777777" w:rsidR="00C24CFF" w:rsidRDefault="00C24CFF">
      <w:pPr>
        <w:pStyle w:val="Inhopg1"/>
        <w:rPr>
          <w:rFonts w:asciiTheme="minorHAnsi" w:eastAsiaTheme="minorEastAsia" w:hAnsiTheme="minorHAnsi" w:cstheme="minorBidi"/>
          <w:b w:val="0"/>
          <w:color w:val="auto"/>
          <w:szCs w:val="24"/>
          <w:lang w:val="en-GB" w:eastAsia="en-GB"/>
        </w:rPr>
      </w:pPr>
      <w:r>
        <w:t>Inleiding</w:t>
      </w:r>
      <w:r>
        <w:tab/>
      </w:r>
      <w:r>
        <w:fldChar w:fldCharType="begin"/>
      </w:r>
      <w:r>
        <w:instrText xml:space="preserve"> PAGEREF _Toc494208515 \h </w:instrText>
      </w:r>
      <w:r>
        <w:fldChar w:fldCharType="separate"/>
      </w:r>
      <w:r>
        <w:t>5</w:t>
      </w:r>
      <w:r>
        <w:fldChar w:fldCharType="end"/>
      </w:r>
    </w:p>
    <w:p w14:paraId="79832177" w14:textId="77777777" w:rsidR="00C24CFF" w:rsidRDefault="00C24CFF">
      <w:pPr>
        <w:pStyle w:val="Inhopg1"/>
        <w:rPr>
          <w:rFonts w:asciiTheme="minorHAnsi" w:eastAsiaTheme="minorEastAsia" w:hAnsiTheme="minorHAnsi" w:cstheme="minorBidi"/>
          <w:b w:val="0"/>
          <w:color w:val="auto"/>
          <w:szCs w:val="24"/>
          <w:lang w:val="en-GB" w:eastAsia="en-GB"/>
        </w:rPr>
      </w:pPr>
      <w:r>
        <w:t>De klantbehoefte piramide</w:t>
      </w:r>
      <w:r>
        <w:tab/>
      </w:r>
      <w:r>
        <w:fldChar w:fldCharType="begin"/>
      </w:r>
      <w:r>
        <w:instrText xml:space="preserve"> PAGEREF _Toc494208516 \h </w:instrText>
      </w:r>
      <w:r>
        <w:fldChar w:fldCharType="separate"/>
      </w:r>
      <w:r>
        <w:t>5</w:t>
      </w:r>
      <w:r>
        <w:fldChar w:fldCharType="end"/>
      </w:r>
    </w:p>
    <w:p w14:paraId="36A7CA31" w14:textId="77777777" w:rsidR="00C24CFF" w:rsidRDefault="00C24CFF">
      <w:pPr>
        <w:pStyle w:val="Inhopg1"/>
        <w:rPr>
          <w:rFonts w:asciiTheme="minorHAnsi" w:eastAsiaTheme="minorEastAsia" w:hAnsiTheme="minorHAnsi" w:cstheme="minorBidi"/>
          <w:b w:val="0"/>
          <w:color w:val="auto"/>
          <w:szCs w:val="24"/>
          <w:lang w:val="en-GB" w:eastAsia="en-GB"/>
        </w:rPr>
      </w:pPr>
      <w:r>
        <w:t>De resultaten</w:t>
      </w:r>
      <w:r>
        <w:tab/>
      </w:r>
      <w:r>
        <w:fldChar w:fldCharType="begin"/>
      </w:r>
      <w:r>
        <w:instrText xml:space="preserve"> PAGEREF _Toc494208517 \h </w:instrText>
      </w:r>
      <w:r>
        <w:fldChar w:fldCharType="separate"/>
      </w:r>
      <w:r>
        <w:t>6</w:t>
      </w:r>
      <w:r>
        <w:fldChar w:fldCharType="end"/>
      </w:r>
    </w:p>
    <w:p w14:paraId="5E048C4C" w14:textId="77777777" w:rsidR="00C24CFF" w:rsidRDefault="00C24CFF">
      <w:pPr>
        <w:pStyle w:val="Inhopg1"/>
        <w:rPr>
          <w:rFonts w:asciiTheme="minorHAnsi" w:eastAsiaTheme="minorEastAsia" w:hAnsiTheme="minorHAnsi" w:cstheme="minorBidi"/>
          <w:b w:val="0"/>
          <w:color w:val="auto"/>
          <w:szCs w:val="24"/>
          <w:lang w:val="en-GB" w:eastAsia="en-GB"/>
        </w:rPr>
      </w:pPr>
      <w:r>
        <w:t>Conclusie</w:t>
      </w:r>
      <w:r>
        <w:tab/>
      </w:r>
      <w:r>
        <w:fldChar w:fldCharType="begin"/>
      </w:r>
      <w:r>
        <w:instrText xml:space="preserve"> PAGEREF _Toc494208518 \h </w:instrText>
      </w:r>
      <w:r>
        <w:fldChar w:fldCharType="separate"/>
      </w:r>
      <w:r>
        <w:t>7</w:t>
      </w:r>
      <w:r>
        <w:fldChar w:fldCharType="end"/>
      </w:r>
    </w:p>
    <w:p w14:paraId="7C6D833A" w14:textId="77777777" w:rsidR="00612ADD" w:rsidRPr="006511B4" w:rsidRDefault="00612ADD" w:rsidP="00130C77">
      <w:pPr>
        <w:ind w:right="597"/>
        <w:rPr>
          <w:rFonts w:ascii="Raleway-Heavy" w:eastAsia="Raleway-Heavy" w:hAnsi="Raleway-Heavy" w:cs="Raleway-Heavy"/>
          <w:bCs/>
          <w:noProof/>
          <w:color w:val="41B6E6"/>
          <w:sz w:val="26"/>
          <w:szCs w:val="26"/>
          <w:lang w:val="nl-NL" w:eastAsia="en-GB"/>
        </w:rPr>
      </w:pPr>
      <w:r w:rsidRPr="006511B4">
        <w:rPr>
          <w:b/>
          <w:sz w:val="24"/>
          <w:szCs w:val="20"/>
          <w:lang w:val="nl-NL"/>
        </w:rPr>
        <w:fldChar w:fldCharType="end"/>
      </w:r>
      <w:r w:rsidRPr="006511B4">
        <w:rPr>
          <w:lang w:val="nl-NL"/>
        </w:rPr>
        <w:br w:type="page"/>
      </w:r>
    </w:p>
    <w:p w14:paraId="04C60AA2" w14:textId="3066BBA0" w:rsidR="006B3A2F" w:rsidRPr="006511B4" w:rsidRDefault="006B3A2F" w:rsidP="006B3A2F">
      <w:pPr>
        <w:pStyle w:val="Kop1"/>
      </w:pPr>
      <w:bookmarkStart w:id="0" w:name="_Toc494208511"/>
      <w:r w:rsidRPr="006511B4">
        <w:t>Interne email</w:t>
      </w:r>
      <w:bookmarkEnd w:id="0"/>
      <w:r w:rsidRPr="006511B4">
        <w:t xml:space="preserve"> </w:t>
      </w:r>
    </w:p>
    <w:p w14:paraId="3C928EEA" w14:textId="77777777" w:rsidR="006B3A2F" w:rsidRPr="006511B4" w:rsidRDefault="006B3A2F" w:rsidP="006B3A2F">
      <w:pPr>
        <w:rPr>
          <w:lang w:val="nl-NL" w:eastAsia="en-GB"/>
        </w:rPr>
      </w:pPr>
      <w:r w:rsidRPr="006511B4">
        <w:rPr>
          <w:noProof/>
          <w:lang w:val="nl-NL" w:eastAsia="nl-NL"/>
        </w:rPr>
        <mc:AlternateContent>
          <mc:Choice Requires="wpg">
            <w:drawing>
              <wp:anchor distT="0" distB="0" distL="114300" distR="114300" simplePos="0" relativeHeight="251691008" behindDoc="0" locked="0" layoutInCell="1" allowOverlap="1" wp14:anchorId="424B9722" wp14:editId="68F1D2E2">
                <wp:simplePos x="0" y="0"/>
                <wp:positionH relativeFrom="column">
                  <wp:posOffset>4450502</wp:posOffset>
                </wp:positionH>
                <wp:positionV relativeFrom="paragraph">
                  <wp:posOffset>37252</wp:posOffset>
                </wp:positionV>
                <wp:extent cx="1799714" cy="991235"/>
                <wp:effectExtent l="228600" t="25400" r="29210" b="0"/>
                <wp:wrapThrough wrapText="bothSides">
                  <wp:wrapPolygon edited="0">
                    <wp:start x="6707" y="-553"/>
                    <wp:lineTo x="-2744" y="0"/>
                    <wp:lineTo x="-2744" y="8856"/>
                    <wp:lineTo x="-610" y="8856"/>
                    <wp:lineTo x="-610" y="17712"/>
                    <wp:lineTo x="610" y="17712"/>
                    <wp:lineTo x="610" y="21033"/>
                    <wp:lineTo x="20731" y="21033"/>
                    <wp:lineTo x="20731" y="17712"/>
                    <wp:lineTo x="21646" y="9409"/>
                    <wp:lineTo x="21646" y="6088"/>
                    <wp:lineTo x="17378" y="553"/>
                    <wp:lineTo x="14634" y="-553"/>
                    <wp:lineTo x="6707" y="-553"/>
                  </wp:wrapPolygon>
                </wp:wrapThrough>
                <wp:docPr id="16" name="Group 16"/>
                <wp:cNvGraphicFramePr/>
                <a:graphic xmlns:a="http://schemas.openxmlformats.org/drawingml/2006/main">
                  <a:graphicData uri="http://schemas.microsoft.com/office/word/2010/wordprocessingGroup">
                    <wpg:wgp>
                      <wpg:cNvGrpSpPr/>
                      <wpg:grpSpPr>
                        <a:xfrm>
                          <a:off x="0" y="0"/>
                          <a:ext cx="1799714" cy="991235"/>
                          <a:chOff x="-24753" y="-43815"/>
                          <a:chExt cx="1800317" cy="991235"/>
                        </a:xfrm>
                      </wpg:grpSpPr>
                      <wps:wsp>
                        <wps:cNvPr id="7" name="Oval Callout 7"/>
                        <wps:cNvSpPr/>
                        <wps:spPr>
                          <a:xfrm rot="5400000">
                            <a:off x="425406" y="-493974"/>
                            <a:ext cx="900000" cy="1800317"/>
                          </a:xfrm>
                          <a:prstGeom prst="wedgeEllipseCallout">
                            <a:avLst/>
                          </a:prstGeom>
                          <a:solidFill>
                            <a:srgbClr val="41B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AF529" w14:textId="77777777" w:rsidR="006B3A2F" w:rsidRDefault="006B3A2F" w:rsidP="006B3A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0" y="0"/>
                            <a:ext cx="1750369" cy="947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2BEC1A" w14:textId="77777777" w:rsidR="006B3A2F" w:rsidRPr="00514B04" w:rsidRDefault="006B3A2F" w:rsidP="006B3A2F">
                              <w:pPr>
                                <w:jc w:val="center"/>
                                <w:rPr>
                                  <w:b/>
                                  <w:color w:val="FFFFFF" w:themeColor="background1"/>
                                </w:rPr>
                              </w:pPr>
                              <w:r w:rsidRPr="00514B04">
                                <w:rPr>
                                  <w:b/>
                                  <w:color w:val="FFFFFF" w:themeColor="background1"/>
                                  <w:lang w:val="nl-NL" w:eastAsia="en-GB"/>
                                </w:rPr>
                                <w:t xml:space="preserve">Weet je niet meer precies wat de klantwaarden inhielden? Lees ze hier terug in de </w:t>
                              </w:r>
                              <w:r w:rsidRPr="00514B04">
                                <w:rPr>
                                  <w:b/>
                                  <w:color w:val="FFFFFF" w:themeColor="background1"/>
                                  <w:u w:val="single"/>
                                  <w:lang w:val="nl-NL" w:eastAsia="en-GB"/>
                                </w:rPr>
                                <w:t>rapportage</w:t>
                              </w:r>
                              <w:r w:rsidRPr="00514B04">
                                <w:rPr>
                                  <w:b/>
                                  <w:color w:val="FFFFFF" w:themeColor="background1"/>
                                  <w:lang w:val="nl-NL"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4B9722" id="Group 16" o:spid="_x0000_s1032" style="position:absolute;margin-left:350.45pt;margin-top:2.95pt;width:141.7pt;height:78.05pt;z-index:251691008;mso-width-relative:margin;mso-height-relative:margin" coordorigin="-24753,-43815" coordsize="1800317,9912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">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33" type="#_x0000_t63" style="position:absolute;left:425406;top:-493974;width:900000;height:180031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SydxAAA&#10;ANoAAAAPAAAAZHJzL2Rvd25yZXYueG1sRI9PawIxFMTvQr9DeAVvmrWCytaslIIgQku19dDb6+bt&#10;H5q8bJOo67dvBMHjMDO/YZar3hpxIh9axwom4wwEcel0y7WCr8/1aAEiRGSNxjEpuFCAVfEwWGKu&#10;3Zl3dNrHWiQIhxwVNDF2uZShbMhiGLuOOHmV8xZjkr6W2uM5wa2RT1k2kxZbTgsNdvTaUPm7P1oF&#10;i3f/t7Zyarb+e7J5O/yYj1gdlBo+9i/PICL18R6+tTdawRyuV9INk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EsncQAAADaAAAADwAAAAAAAAAAAAAAAACXAgAAZHJzL2Rv&#10;d25yZXYueG1sUEsFBgAAAAAEAAQA9QAAAIgDAAAAAA==&#10;" adj="6300,24300" fillcolor="#41b6e6" stroked="f" strokeweight="2pt">
                  <v:textbox>
                    <w:txbxContent>
                      <w:p w14:paraId="2DCAF529" w14:textId="77777777" w:rsidR="006B3A2F" w:rsidRDefault="006B3A2F" w:rsidP="006B3A2F">
                        <w:pPr>
                          <w:jc w:val="center"/>
                        </w:pPr>
                      </w:p>
                    </w:txbxContent>
                  </v:textbox>
                </v:shape>
                <v:shape id="Text Box 1" o:spid="_x0000_s1034" type="#_x0000_t202" style="position:absolute;width:1750369;height:947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5E2BEC1A" w14:textId="77777777" w:rsidR="006B3A2F" w:rsidRPr="00514B04" w:rsidRDefault="006B3A2F" w:rsidP="006B3A2F">
                        <w:pPr>
                          <w:jc w:val="center"/>
                          <w:rPr>
                            <w:b/>
                            <w:color w:val="FFFFFF" w:themeColor="background1"/>
                          </w:rPr>
                        </w:pPr>
                        <w:r w:rsidRPr="00514B04">
                          <w:rPr>
                            <w:b/>
                            <w:color w:val="FFFFFF" w:themeColor="background1"/>
                            <w:lang w:val="nl-NL" w:eastAsia="en-GB"/>
                          </w:rPr>
                          <w:t xml:space="preserve">Weet je niet meer precies wat de klantwaarden inhielden? Lees ze hier terug in de </w:t>
                        </w:r>
                        <w:r w:rsidRPr="00514B04">
                          <w:rPr>
                            <w:b/>
                            <w:color w:val="FFFFFF" w:themeColor="background1"/>
                            <w:u w:val="single"/>
                            <w:lang w:val="nl-NL" w:eastAsia="en-GB"/>
                          </w:rPr>
                          <w:t>rapportage</w:t>
                        </w:r>
                        <w:r w:rsidRPr="00514B04">
                          <w:rPr>
                            <w:b/>
                            <w:color w:val="FFFFFF" w:themeColor="background1"/>
                            <w:lang w:val="nl-NL" w:eastAsia="en-GB"/>
                          </w:rPr>
                          <w:t>!</w:t>
                        </w:r>
                      </w:p>
                    </w:txbxContent>
                  </v:textbox>
                </v:shape>
                <w10:wrap type="through"/>
              </v:group>
            </w:pict>
          </mc:Fallback>
        </mc:AlternateContent>
      </w:r>
      <w:r w:rsidRPr="006511B4">
        <w:rPr>
          <w:lang w:val="nl-NL" w:eastAsia="en-GB"/>
        </w:rPr>
        <w:t xml:space="preserve">In juli 2017 heeft Echt Waarmaken voor Stek een klantbelevingsmeting gedaan, om uit te zoeken hoe de klantbeleving is bij Stek en wat klanten nu echt vinden van de </w:t>
      </w:r>
      <w:r w:rsidRPr="006511B4">
        <w:rPr>
          <w:rStyle w:val="Intensievebenadr"/>
          <w:i w:val="0"/>
          <w:lang w:val="nl-NL"/>
        </w:rPr>
        <w:t>klantwaarden</w:t>
      </w:r>
      <w:r w:rsidRPr="006511B4">
        <w:rPr>
          <w:lang w:val="nl-NL" w:eastAsia="en-GB"/>
        </w:rPr>
        <w:t xml:space="preserve">. </w:t>
      </w:r>
    </w:p>
    <w:p w14:paraId="5D818B56" w14:textId="77777777" w:rsidR="006B3A2F" w:rsidRPr="006511B4" w:rsidRDefault="006B3A2F" w:rsidP="006B3A2F">
      <w:pPr>
        <w:rPr>
          <w:lang w:val="nl-NL" w:eastAsia="en-GB"/>
        </w:rPr>
      </w:pPr>
    </w:p>
    <w:p w14:paraId="4DCB4466" w14:textId="77777777" w:rsidR="006B3A2F" w:rsidRPr="006511B4" w:rsidRDefault="006B3A2F" w:rsidP="006B3A2F">
      <w:pPr>
        <w:rPr>
          <w:lang w:val="nl-NL" w:eastAsia="en-GB"/>
        </w:rPr>
      </w:pPr>
      <w:r w:rsidRPr="006511B4">
        <w:rPr>
          <w:lang w:val="nl-NL" w:eastAsia="en-GB"/>
        </w:rPr>
        <w:t>We hebben veel interessante informatie opgehaald, maar weten dat niet iedereen fan is van een uitgebreid onderzoeksrapport. Daarom delen we in deze mail de high-</w:t>
      </w:r>
      <w:proofErr w:type="spellStart"/>
      <w:r w:rsidRPr="006511B4">
        <w:rPr>
          <w:lang w:val="nl-NL" w:eastAsia="en-GB"/>
        </w:rPr>
        <w:t>lights</w:t>
      </w:r>
      <w:proofErr w:type="spellEnd"/>
      <w:r w:rsidRPr="006511B4">
        <w:rPr>
          <w:lang w:val="nl-NL" w:eastAsia="en-GB"/>
        </w:rPr>
        <w:t xml:space="preserve">, met de mogelijkheid voor alle nieuwsgierigen om verder de diepte in te duiken. </w:t>
      </w:r>
    </w:p>
    <w:p w14:paraId="0A0BD4F3" w14:textId="77777777" w:rsidR="006B3A2F" w:rsidRPr="006511B4" w:rsidRDefault="006B3A2F" w:rsidP="006B3A2F">
      <w:pPr>
        <w:rPr>
          <w:lang w:val="nl-NL" w:eastAsia="en-GB"/>
        </w:rPr>
      </w:pPr>
    </w:p>
    <w:p w14:paraId="02F5243B" w14:textId="77777777" w:rsidR="006B3A2F" w:rsidRPr="006511B4" w:rsidRDefault="006B3A2F" w:rsidP="006B3A2F">
      <w:pPr>
        <w:rPr>
          <w:lang w:val="nl-NL" w:eastAsia="en-GB"/>
        </w:rPr>
      </w:pPr>
      <w:r w:rsidRPr="006511B4">
        <w:rPr>
          <w:noProof/>
          <w:lang w:val="nl-NL" w:eastAsia="nl-NL"/>
        </w:rPr>
        <mc:AlternateContent>
          <mc:Choice Requires="wpg">
            <w:drawing>
              <wp:anchor distT="0" distB="0" distL="114300" distR="114300" simplePos="0" relativeHeight="251692032" behindDoc="0" locked="0" layoutInCell="1" allowOverlap="1" wp14:anchorId="203418A5" wp14:editId="395508E8">
                <wp:simplePos x="0" y="0"/>
                <wp:positionH relativeFrom="column">
                  <wp:posOffset>4499610</wp:posOffset>
                </wp:positionH>
                <wp:positionV relativeFrom="paragraph">
                  <wp:posOffset>388620</wp:posOffset>
                </wp:positionV>
                <wp:extent cx="1905000" cy="819785"/>
                <wp:effectExtent l="0" t="0" r="0" b="0"/>
                <wp:wrapThrough wrapText="bothSides">
                  <wp:wrapPolygon edited="0">
                    <wp:start x="8928" y="0"/>
                    <wp:lineTo x="5472" y="1338"/>
                    <wp:lineTo x="2880" y="6023"/>
                    <wp:lineTo x="2880" y="10708"/>
                    <wp:lineTo x="0" y="16731"/>
                    <wp:lineTo x="0" y="18070"/>
                    <wp:lineTo x="7488" y="20747"/>
                    <wp:lineTo x="17568" y="20747"/>
                    <wp:lineTo x="21312" y="18739"/>
                    <wp:lineTo x="21312" y="2677"/>
                    <wp:lineTo x="16416" y="0"/>
                    <wp:lineTo x="8928" y="0"/>
                  </wp:wrapPolygon>
                </wp:wrapThrough>
                <wp:docPr id="17" name="Group 17"/>
                <wp:cNvGraphicFramePr/>
                <a:graphic xmlns:a="http://schemas.openxmlformats.org/drawingml/2006/main">
                  <a:graphicData uri="http://schemas.microsoft.com/office/word/2010/wordprocessingGroup">
                    <wpg:wgp>
                      <wpg:cNvGrpSpPr/>
                      <wpg:grpSpPr>
                        <a:xfrm>
                          <a:off x="0" y="0"/>
                          <a:ext cx="1905000" cy="819785"/>
                          <a:chOff x="-281810" y="-104204"/>
                          <a:chExt cx="1928370" cy="913676"/>
                        </a:xfrm>
                      </wpg:grpSpPr>
                      <wps:wsp>
                        <wps:cNvPr id="18" name="Oval Callout 18"/>
                        <wps:cNvSpPr/>
                        <wps:spPr>
                          <a:xfrm rot="5400000">
                            <a:off x="225537" y="-611551"/>
                            <a:ext cx="913676" cy="1928370"/>
                          </a:xfrm>
                          <a:custGeom>
                            <a:avLst/>
                            <a:gdLst>
                              <a:gd name="connsiteX0" fmla="*/ 241883 w 829302"/>
                              <a:gd name="connsiteY0" fmla="*/ 1938062 h 1722722"/>
                              <a:gd name="connsiteX1" fmla="*/ 210879 w 829302"/>
                              <a:gd name="connsiteY1" fmla="*/ 1611535 h 1722722"/>
                              <a:gd name="connsiteX2" fmla="*/ 2264 w 829302"/>
                              <a:gd name="connsiteY2" fmla="*/ 771475 h 1722722"/>
                              <a:gd name="connsiteX3" fmla="*/ 549440 w 829302"/>
                              <a:gd name="connsiteY3" fmla="*/ 46780 h 1722722"/>
                              <a:gd name="connsiteX4" fmla="*/ 828680 w 829302"/>
                              <a:gd name="connsiteY4" fmla="*/ 908498 h 1722722"/>
                              <a:gd name="connsiteX5" fmla="*/ 360996 w 829302"/>
                              <a:gd name="connsiteY5" fmla="*/ 1715481 h 1722722"/>
                              <a:gd name="connsiteX6" fmla="*/ 241883 w 829302"/>
                              <a:gd name="connsiteY6" fmla="*/ 1938062 h 1722722"/>
                              <a:gd name="connsiteX0" fmla="*/ 241891 w 829314"/>
                              <a:gd name="connsiteY0" fmla="*/ 1938568 h 1938568"/>
                              <a:gd name="connsiteX1" fmla="*/ 210887 w 829314"/>
                              <a:gd name="connsiteY1" fmla="*/ 1612041 h 1938568"/>
                              <a:gd name="connsiteX2" fmla="*/ 2272 w 829314"/>
                              <a:gd name="connsiteY2" fmla="*/ 771981 h 1938568"/>
                              <a:gd name="connsiteX3" fmla="*/ 549448 w 829314"/>
                              <a:gd name="connsiteY3" fmla="*/ 47286 h 1938568"/>
                              <a:gd name="connsiteX4" fmla="*/ 828688 w 829314"/>
                              <a:gd name="connsiteY4" fmla="*/ 909004 h 1938568"/>
                              <a:gd name="connsiteX5" fmla="*/ 361004 w 829314"/>
                              <a:gd name="connsiteY5" fmla="*/ 1715987 h 1938568"/>
                              <a:gd name="connsiteX6" fmla="*/ 241891 w 829314"/>
                              <a:gd name="connsiteY6" fmla="*/ 1938568 h 1938568"/>
                              <a:gd name="connsiteX0" fmla="*/ 241891 w 851428"/>
                              <a:gd name="connsiteY0" fmla="*/ 1938568 h 1938568"/>
                              <a:gd name="connsiteX1" fmla="*/ 210887 w 851428"/>
                              <a:gd name="connsiteY1" fmla="*/ 1612041 h 1938568"/>
                              <a:gd name="connsiteX2" fmla="*/ 2272 w 851428"/>
                              <a:gd name="connsiteY2" fmla="*/ 771981 h 1938568"/>
                              <a:gd name="connsiteX3" fmla="*/ 549448 w 851428"/>
                              <a:gd name="connsiteY3" fmla="*/ 47286 h 1938568"/>
                              <a:gd name="connsiteX4" fmla="*/ 828688 w 851428"/>
                              <a:gd name="connsiteY4" fmla="*/ 909004 h 1938568"/>
                              <a:gd name="connsiteX5" fmla="*/ 672693 w 851428"/>
                              <a:gd name="connsiteY5" fmla="*/ 1599471 h 1938568"/>
                              <a:gd name="connsiteX6" fmla="*/ 241891 w 851428"/>
                              <a:gd name="connsiteY6" fmla="*/ 1938568 h 1938568"/>
                              <a:gd name="connsiteX0" fmla="*/ 241891 w 829314"/>
                              <a:gd name="connsiteY0" fmla="*/ 1938568 h 1938568"/>
                              <a:gd name="connsiteX1" fmla="*/ 210887 w 829314"/>
                              <a:gd name="connsiteY1" fmla="*/ 1612041 h 1938568"/>
                              <a:gd name="connsiteX2" fmla="*/ 2272 w 829314"/>
                              <a:gd name="connsiteY2" fmla="*/ 771981 h 1938568"/>
                              <a:gd name="connsiteX3" fmla="*/ 549448 w 829314"/>
                              <a:gd name="connsiteY3" fmla="*/ 47286 h 1938568"/>
                              <a:gd name="connsiteX4" fmla="*/ 828688 w 829314"/>
                              <a:gd name="connsiteY4" fmla="*/ 909004 h 1938568"/>
                              <a:gd name="connsiteX5" fmla="*/ 672693 w 829314"/>
                              <a:gd name="connsiteY5" fmla="*/ 1599471 h 1938568"/>
                              <a:gd name="connsiteX6" fmla="*/ 241891 w 829314"/>
                              <a:gd name="connsiteY6" fmla="*/ 1938568 h 1938568"/>
                              <a:gd name="connsiteX0" fmla="*/ 673196 w 829314"/>
                              <a:gd name="connsiteY0" fmla="*/ 1980237 h 1980237"/>
                              <a:gd name="connsiteX1" fmla="*/ 210887 w 829314"/>
                              <a:gd name="connsiteY1" fmla="*/ 1612041 h 1980237"/>
                              <a:gd name="connsiteX2" fmla="*/ 2272 w 829314"/>
                              <a:gd name="connsiteY2" fmla="*/ 771981 h 1980237"/>
                              <a:gd name="connsiteX3" fmla="*/ 549448 w 829314"/>
                              <a:gd name="connsiteY3" fmla="*/ 47286 h 1980237"/>
                              <a:gd name="connsiteX4" fmla="*/ 828688 w 829314"/>
                              <a:gd name="connsiteY4" fmla="*/ 909004 h 1980237"/>
                              <a:gd name="connsiteX5" fmla="*/ 672693 w 829314"/>
                              <a:gd name="connsiteY5" fmla="*/ 1599471 h 1980237"/>
                              <a:gd name="connsiteX6" fmla="*/ 673196 w 829314"/>
                              <a:gd name="connsiteY6" fmla="*/ 1980237 h 1980237"/>
                              <a:gd name="connsiteX0" fmla="*/ 671181 w 827299"/>
                              <a:gd name="connsiteY0" fmla="*/ 1964573 h 1964573"/>
                              <a:gd name="connsiteX1" fmla="*/ 481186 w 827299"/>
                              <a:gd name="connsiteY1" fmla="*/ 1646449 h 1964573"/>
                              <a:gd name="connsiteX2" fmla="*/ 257 w 827299"/>
                              <a:gd name="connsiteY2" fmla="*/ 756317 h 1964573"/>
                              <a:gd name="connsiteX3" fmla="*/ 547433 w 827299"/>
                              <a:gd name="connsiteY3" fmla="*/ 31622 h 1964573"/>
                              <a:gd name="connsiteX4" fmla="*/ 826673 w 827299"/>
                              <a:gd name="connsiteY4" fmla="*/ 893340 h 1964573"/>
                              <a:gd name="connsiteX5" fmla="*/ 670678 w 827299"/>
                              <a:gd name="connsiteY5" fmla="*/ 1583807 h 1964573"/>
                              <a:gd name="connsiteX6" fmla="*/ 671181 w 827299"/>
                              <a:gd name="connsiteY6" fmla="*/ 1964573 h 1964573"/>
                              <a:gd name="connsiteX0" fmla="*/ 672701 w 828819"/>
                              <a:gd name="connsiteY0" fmla="*/ 1964573 h 1964573"/>
                              <a:gd name="connsiteX1" fmla="*/ 482706 w 828819"/>
                              <a:gd name="connsiteY1" fmla="*/ 1646449 h 1964573"/>
                              <a:gd name="connsiteX2" fmla="*/ 1777 w 828819"/>
                              <a:gd name="connsiteY2" fmla="*/ 756317 h 1964573"/>
                              <a:gd name="connsiteX3" fmla="*/ 548953 w 828819"/>
                              <a:gd name="connsiteY3" fmla="*/ 31622 h 1964573"/>
                              <a:gd name="connsiteX4" fmla="*/ 828193 w 828819"/>
                              <a:gd name="connsiteY4" fmla="*/ 893340 h 1964573"/>
                              <a:gd name="connsiteX5" fmla="*/ 672198 w 828819"/>
                              <a:gd name="connsiteY5" fmla="*/ 1583807 h 1964573"/>
                              <a:gd name="connsiteX6" fmla="*/ 672701 w 828819"/>
                              <a:gd name="connsiteY6" fmla="*/ 1964573 h 1964573"/>
                              <a:gd name="connsiteX0" fmla="*/ 684424 w 840542"/>
                              <a:gd name="connsiteY0" fmla="*/ 1967787 h 1967787"/>
                              <a:gd name="connsiteX1" fmla="*/ 494429 w 840542"/>
                              <a:gd name="connsiteY1" fmla="*/ 1649663 h 1967787"/>
                              <a:gd name="connsiteX2" fmla="*/ 13500 w 840542"/>
                              <a:gd name="connsiteY2" fmla="*/ 759531 h 1967787"/>
                              <a:gd name="connsiteX3" fmla="*/ 560676 w 840542"/>
                              <a:gd name="connsiteY3" fmla="*/ 34836 h 1967787"/>
                              <a:gd name="connsiteX4" fmla="*/ 839916 w 840542"/>
                              <a:gd name="connsiteY4" fmla="*/ 896554 h 1967787"/>
                              <a:gd name="connsiteX5" fmla="*/ 683921 w 840542"/>
                              <a:gd name="connsiteY5" fmla="*/ 1587021 h 1967787"/>
                              <a:gd name="connsiteX6" fmla="*/ 684424 w 840542"/>
                              <a:gd name="connsiteY6" fmla="*/ 1967787 h 1967787"/>
                              <a:gd name="connsiteX0" fmla="*/ 674162 w 830280"/>
                              <a:gd name="connsiteY0" fmla="*/ 1967023 h 1967023"/>
                              <a:gd name="connsiteX1" fmla="*/ 484167 w 830280"/>
                              <a:gd name="connsiteY1" fmla="*/ 1648899 h 1967023"/>
                              <a:gd name="connsiteX2" fmla="*/ 3238 w 830280"/>
                              <a:gd name="connsiteY2" fmla="*/ 758767 h 1967023"/>
                              <a:gd name="connsiteX3" fmla="*/ 550414 w 830280"/>
                              <a:gd name="connsiteY3" fmla="*/ 34072 h 1967023"/>
                              <a:gd name="connsiteX4" fmla="*/ 829654 w 830280"/>
                              <a:gd name="connsiteY4" fmla="*/ 895790 h 1967023"/>
                              <a:gd name="connsiteX5" fmla="*/ 673659 w 830280"/>
                              <a:gd name="connsiteY5" fmla="*/ 1586257 h 1967023"/>
                              <a:gd name="connsiteX6" fmla="*/ 674162 w 830280"/>
                              <a:gd name="connsiteY6" fmla="*/ 1967023 h 1967023"/>
                              <a:gd name="connsiteX0" fmla="*/ 671406 w 827524"/>
                              <a:gd name="connsiteY0" fmla="*/ 1967023 h 1967023"/>
                              <a:gd name="connsiteX1" fmla="*/ 481411 w 827524"/>
                              <a:gd name="connsiteY1" fmla="*/ 1648899 h 1967023"/>
                              <a:gd name="connsiteX2" fmla="*/ 482 w 827524"/>
                              <a:gd name="connsiteY2" fmla="*/ 758767 h 1967023"/>
                              <a:gd name="connsiteX3" fmla="*/ 547658 w 827524"/>
                              <a:gd name="connsiteY3" fmla="*/ 34072 h 1967023"/>
                              <a:gd name="connsiteX4" fmla="*/ 826898 w 827524"/>
                              <a:gd name="connsiteY4" fmla="*/ 895790 h 1967023"/>
                              <a:gd name="connsiteX5" fmla="*/ 670903 w 827524"/>
                              <a:gd name="connsiteY5" fmla="*/ 1586257 h 1967023"/>
                              <a:gd name="connsiteX6" fmla="*/ 671406 w 827524"/>
                              <a:gd name="connsiteY6" fmla="*/ 1967023 h 1967023"/>
                              <a:gd name="connsiteX0" fmla="*/ 671394 w 827699"/>
                              <a:gd name="connsiteY0" fmla="*/ 1941562 h 1941562"/>
                              <a:gd name="connsiteX1" fmla="*/ 481399 w 827699"/>
                              <a:gd name="connsiteY1" fmla="*/ 1623438 h 1941562"/>
                              <a:gd name="connsiteX2" fmla="*/ 470 w 827699"/>
                              <a:gd name="connsiteY2" fmla="*/ 733306 h 1941562"/>
                              <a:gd name="connsiteX3" fmla="*/ 547646 w 827699"/>
                              <a:gd name="connsiteY3" fmla="*/ 8611 h 1941562"/>
                              <a:gd name="connsiteX4" fmla="*/ 826886 w 827699"/>
                              <a:gd name="connsiteY4" fmla="*/ 870329 h 1941562"/>
                              <a:gd name="connsiteX5" fmla="*/ 670891 w 827699"/>
                              <a:gd name="connsiteY5" fmla="*/ 1560796 h 1941562"/>
                              <a:gd name="connsiteX6" fmla="*/ 671394 w 827699"/>
                              <a:gd name="connsiteY6" fmla="*/ 1941562 h 1941562"/>
                              <a:gd name="connsiteX0" fmla="*/ 670925 w 826901"/>
                              <a:gd name="connsiteY0" fmla="*/ 1976912 h 1976912"/>
                              <a:gd name="connsiteX1" fmla="*/ 480930 w 826901"/>
                              <a:gd name="connsiteY1" fmla="*/ 1658788 h 1976912"/>
                              <a:gd name="connsiteX2" fmla="*/ 1 w 826901"/>
                              <a:gd name="connsiteY2" fmla="*/ 768656 h 1976912"/>
                              <a:gd name="connsiteX3" fmla="*/ 481036 w 826901"/>
                              <a:gd name="connsiteY3" fmla="*/ 7405 h 1976912"/>
                              <a:gd name="connsiteX4" fmla="*/ 826417 w 826901"/>
                              <a:gd name="connsiteY4" fmla="*/ 905679 h 1976912"/>
                              <a:gd name="connsiteX5" fmla="*/ 670422 w 826901"/>
                              <a:gd name="connsiteY5" fmla="*/ 1596146 h 1976912"/>
                              <a:gd name="connsiteX6" fmla="*/ 670925 w 826901"/>
                              <a:gd name="connsiteY6" fmla="*/ 1976912 h 1976912"/>
                              <a:gd name="connsiteX0" fmla="*/ 670925 w 826901"/>
                              <a:gd name="connsiteY0" fmla="*/ 1914482 h 1914482"/>
                              <a:gd name="connsiteX1" fmla="*/ 480930 w 826901"/>
                              <a:gd name="connsiteY1" fmla="*/ 1596358 h 1914482"/>
                              <a:gd name="connsiteX2" fmla="*/ 1 w 826901"/>
                              <a:gd name="connsiteY2" fmla="*/ 706226 h 1914482"/>
                              <a:gd name="connsiteX3" fmla="*/ 481044 w 826901"/>
                              <a:gd name="connsiteY3" fmla="*/ 8084 h 1914482"/>
                              <a:gd name="connsiteX4" fmla="*/ 826417 w 826901"/>
                              <a:gd name="connsiteY4" fmla="*/ 843249 h 1914482"/>
                              <a:gd name="connsiteX5" fmla="*/ 670422 w 826901"/>
                              <a:gd name="connsiteY5" fmla="*/ 1533716 h 1914482"/>
                              <a:gd name="connsiteX6" fmla="*/ 670925 w 826901"/>
                              <a:gd name="connsiteY6" fmla="*/ 1914482 h 1914482"/>
                              <a:gd name="connsiteX0" fmla="*/ 670925 w 859683"/>
                              <a:gd name="connsiteY0" fmla="*/ 1906399 h 1906399"/>
                              <a:gd name="connsiteX1" fmla="*/ 480930 w 859683"/>
                              <a:gd name="connsiteY1" fmla="*/ 1588275 h 1906399"/>
                              <a:gd name="connsiteX2" fmla="*/ 1 w 859683"/>
                              <a:gd name="connsiteY2" fmla="*/ 698143 h 1906399"/>
                              <a:gd name="connsiteX3" fmla="*/ 481044 w 859683"/>
                              <a:gd name="connsiteY3" fmla="*/ 1 h 1906399"/>
                              <a:gd name="connsiteX4" fmla="*/ 859378 w 859683"/>
                              <a:gd name="connsiteY4" fmla="*/ 698490 h 1906399"/>
                              <a:gd name="connsiteX5" fmla="*/ 670422 w 859683"/>
                              <a:gd name="connsiteY5" fmla="*/ 1525633 h 1906399"/>
                              <a:gd name="connsiteX6" fmla="*/ 670925 w 859683"/>
                              <a:gd name="connsiteY6" fmla="*/ 1906399 h 1906399"/>
                              <a:gd name="connsiteX0" fmla="*/ 670925 w 817529"/>
                              <a:gd name="connsiteY0" fmla="*/ 1906442 h 1906442"/>
                              <a:gd name="connsiteX1" fmla="*/ 480930 w 817529"/>
                              <a:gd name="connsiteY1" fmla="*/ 1588318 h 1906442"/>
                              <a:gd name="connsiteX2" fmla="*/ 1 w 817529"/>
                              <a:gd name="connsiteY2" fmla="*/ 698186 h 1906442"/>
                              <a:gd name="connsiteX3" fmla="*/ 481044 w 817529"/>
                              <a:gd name="connsiteY3" fmla="*/ 44 h 1906442"/>
                              <a:gd name="connsiteX4" fmla="*/ 817175 w 817529"/>
                              <a:gd name="connsiteY4" fmla="*/ 673114 h 1906442"/>
                              <a:gd name="connsiteX5" fmla="*/ 670422 w 817529"/>
                              <a:gd name="connsiteY5" fmla="*/ 1525676 h 1906442"/>
                              <a:gd name="connsiteX6" fmla="*/ 670925 w 817529"/>
                              <a:gd name="connsiteY6" fmla="*/ 1906442 h 1906442"/>
                              <a:gd name="connsiteX0" fmla="*/ 670925 w 817531"/>
                              <a:gd name="connsiteY0" fmla="*/ 1906483 h 1906483"/>
                              <a:gd name="connsiteX1" fmla="*/ 480930 w 817531"/>
                              <a:gd name="connsiteY1" fmla="*/ 1588359 h 1906483"/>
                              <a:gd name="connsiteX2" fmla="*/ 1 w 817531"/>
                              <a:gd name="connsiteY2" fmla="*/ 698227 h 1906483"/>
                              <a:gd name="connsiteX3" fmla="*/ 481044 w 817531"/>
                              <a:gd name="connsiteY3" fmla="*/ 85 h 1906483"/>
                              <a:gd name="connsiteX4" fmla="*/ 817177 w 817531"/>
                              <a:gd name="connsiteY4" fmla="*/ 740939 h 1906483"/>
                              <a:gd name="connsiteX5" fmla="*/ 670422 w 817531"/>
                              <a:gd name="connsiteY5" fmla="*/ 1525717 h 1906483"/>
                              <a:gd name="connsiteX6" fmla="*/ 670925 w 817531"/>
                              <a:gd name="connsiteY6" fmla="*/ 1906483 h 1906483"/>
                              <a:gd name="connsiteX0" fmla="*/ 670925 w 818294"/>
                              <a:gd name="connsiteY0" fmla="*/ 1906483 h 1906483"/>
                              <a:gd name="connsiteX1" fmla="*/ 480930 w 818294"/>
                              <a:gd name="connsiteY1" fmla="*/ 1588359 h 1906483"/>
                              <a:gd name="connsiteX2" fmla="*/ 1 w 818294"/>
                              <a:gd name="connsiteY2" fmla="*/ 698227 h 1906483"/>
                              <a:gd name="connsiteX3" fmla="*/ 481044 w 818294"/>
                              <a:gd name="connsiteY3" fmla="*/ 85 h 1906483"/>
                              <a:gd name="connsiteX4" fmla="*/ 817177 w 818294"/>
                              <a:gd name="connsiteY4" fmla="*/ 740939 h 1906483"/>
                              <a:gd name="connsiteX5" fmla="*/ 670422 w 818294"/>
                              <a:gd name="connsiteY5" fmla="*/ 1525717 h 1906483"/>
                              <a:gd name="connsiteX6" fmla="*/ 670925 w 818294"/>
                              <a:gd name="connsiteY6" fmla="*/ 1906483 h 1906483"/>
                              <a:gd name="connsiteX0" fmla="*/ 670925 w 818294"/>
                              <a:gd name="connsiteY0" fmla="*/ 1906507 h 1906507"/>
                              <a:gd name="connsiteX1" fmla="*/ 480930 w 818294"/>
                              <a:gd name="connsiteY1" fmla="*/ 1588383 h 1906507"/>
                              <a:gd name="connsiteX2" fmla="*/ 1 w 818294"/>
                              <a:gd name="connsiteY2" fmla="*/ 698251 h 1906507"/>
                              <a:gd name="connsiteX3" fmla="*/ 481044 w 818294"/>
                              <a:gd name="connsiteY3" fmla="*/ 109 h 1906507"/>
                              <a:gd name="connsiteX4" fmla="*/ 817177 w 818294"/>
                              <a:gd name="connsiteY4" fmla="*/ 740963 h 1906507"/>
                              <a:gd name="connsiteX5" fmla="*/ 670422 w 818294"/>
                              <a:gd name="connsiteY5" fmla="*/ 1525741 h 1906507"/>
                              <a:gd name="connsiteX6" fmla="*/ 670925 w 818294"/>
                              <a:gd name="connsiteY6" fmla="*/ 1906507 h 1906507"/>
                              <a:gd name="connsiteX0" fmla="*/ 670925 w 818933"/>
                              <a:gd name="connsiteY0" fmla="*/ 1909413 h 1909413"/>
                              <a:gd name="connsiteX1" fmla="*/ 480930 w 818933"/>
                              <a:gd name="connsiteY1" fmla="*/ 1591289 h 1909413"/>
                              <a:gd name="connsiteX2" fmla="*/ 1 w 818933"/>
                              <a:gd name="connsiteY2" fmla="*/ 701157 h 1909413"/>
                              <a:gd name="connsiteX3" fmla="*/ 481044 w 818933"/>
                              <a:gd name="connsiteY3" fmla="*/ 3015 h 1909413"/>
                              <a:gd name="connsiteX4" fmla="*/ 817177 w 818933"/>
                              <a:gd name="connsiteY4" fmla="*/ 743869 h 1909413"/>
                              <a:gd name="connsiteX5" fmla="*/ 670422 w 818933"/>
                              <a:gd name="connsiteY5" fmla="*/ 1528647 h 1909413"/>
                              <a:gd name="connsiteX6" fmla="*/ 670925 w 818933"/>
                              <a:gd name="connsiteY6" fmla="*/ 1909413 h 1909413"/>
                              <a:gd name="connsiteX0" fmla="*/ 670925 w 818294"/>
                              <a:gd name="connsiteY0" fmla="*/ 1910735 h 1910735"/>
                              <a:gd name="connsiteX1" fmla="*/ 480930 w 818294"/>
                              <a:gd name="connsiteY1" fmla="*/ 1592611 h 1910735"/>
                              <a:gd name="connsiteX2" fmla="*/ 1 w 818294"/>
                              <a:gd name="connsiteY2" fmla="*/ 702479 h 1910735"/>
                              <a:gd name="connsiteX3" fmla="*/ 481044 w 818294"/>
                              <a:gd name="connsiteY3" fmla="*/ 4337 h 1910735"/>
                              <a:gd name="connsiteX4" fmla="*/ 817177 w 818294"/>
                              <a:gd name="connsiteY4" fmla="*/ 745191 h 1910735"/>
                              <a:gd name="connsiteX5" fmla="*/ 670422 w 818294"/>
                              <a:gd name="connsiteY5" fmla="*/ 1529969 h 1910735"/>
                              <a:gd name="connsiteX6" fmla="*/ 670925 w 818294"/>
                              <a:gd name="connsiteY6" fmla="*/ 1910735 h 1910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8294" h="1910735">
                                <a:moveTo>
                                  <a:pt x="670925" y="1910735"/>
                                </a:moveTo>
                                <a:lnTo>
                                  <a:pt x="480930" y="1592611"/>
                                </a:lnTo>
                                <a:cubicBezTo>
                                  <a:pt x="15833" y="1601672"/>
                                  <a:pt x="-18" y="967191"/>
                                  <a:pt x="1" y="702479"/>
                                </a:cubicBezTo>
                                <a:cubicBezTo>
                                  <a:pt x="20" y="437767"/>
                                  <a:pt x="146078" y="-51071"/>
                                  <a:pt x="481044" y="4337"/>
                                </a:cubicBezTo>
                                <a:cubicBezTo>
                                  <a:pt x="743956" y="47826"/>
                                  <a:pt x="827325" y="360559"/>
                                  <a:pt x="817177" y="745191"/>
                                </a:cubicBezTo>
                                <a:cubicBezTo>
                                  <a:pt x="829308" y="1245588"/>
                                  <a:pt x="740180" y="1425583"/>
                                  <a:pt x="670422" y="1529969"/>
                                </a:cubicBezTo>
                                <a:cubicBezTo>
                                  <a:pt x="670590" y="1656891"/>
                                  <a:pt x="670757" y="1783813"/>
                                  <a:pt x="670925" y="1910735"/>
                                </a:cubicBezTo>
                                <a:close/>
                              </a:path>
                            </a:pathLst>
                          </a:custGeom>
                          <a:solidFill>
                            <a:srgbClr val="41B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D82DA" w14:textId="77777777" w:rsidR="006B3A2F" w:rsidRDefault="006B3A2F" w:rsidP="006B3A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42764" y="-10545"/>
                            <a:ext cx="1587123" cy="76244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61C421" w14:textId="77777777" w:rsidR="006B3A2F" w:rsidRPr="00E41C85" w:rsidRDefault="006B3A2F" w:rsidP="006B3A2F">
                              <w:pPr>
                                <w:jc w:val="center"/>
                                <w:rPr>
                                  <w:b/>
                                  <w:color w:val="FFFFFF" w:themeColor="background1"/>
                                  <w:lang w:val="nl-NL" w:eastAsia="en-GB"/>
                                </w:rPr>
                              </w:pPr>
                              <w:r>
                                <w:rPr>
                                  <w:b/>
                                  <w:color w:val="FFFFFF" w:themeColor="background1"/>
                                  <w:lang w:val="nl-NL" w:eastAsia="en-GB"/>
                                </w:rPr>
                                <w:t xml:space="preserve">Lees </w:t>
                              </w:r>
                              <w:r w:rsidRPr="001D1C55">
                                <w:rPr>
                                  <w:b/>
                                  <w:color w:val="FFFFFF" w:themeColor="background1"/>
                                  <w:u w:val="single"/>
                                  <w:lang w:val="nl-NL" w:eastAsia="en-GB"/>
                                </w:rPr>
                                <w:t>hier</w:t>
                              </w:r>
                              <w:r>
                                <w:rPr>
                                  <w:b/>
                                  <w:color w:val="FFFFFF" w:themeColor="background1"/>
                                  <w:lang w:val="nl-NL" w:eastAsia="en-GB"/>
                                </w:rPr>
                                <w:t xml:space="preserve"> waar dit aspect vandaan komt, en wat de andere klantaspecten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418A5" id="Group 17" o:spid="_x0000_s1035" style="position:absolute;margin-left:354.3pt;margin-top:30.6pt;width:150pt;height:64.55pt;z-index:251692032;mso-width-relative:margin;mso-height-relative:margin" coordorigin="-281810,-104204" coordsize="1928370,9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">
                <v:shape id="Oval Callout 18" o:spid="_x0000_s1036" style="position:absolute;left:225537;top:-611551;width:913676;height:1928370;rotation:90;visibility:visible;mso-wrap-style:square;v-text-anchor:middle" coordsize="818294,19107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XAxwAAA&#10;ANsAAAAPAAAAZHJzL2Rvd25yZXYueG1sRI/NjsIwDITvSLxD5JX2BikcVqhLWiGkRVz5u5vG21Y0&#10;TkkCLW+/PqzEzdaMZz6vy9F16kkhtp4NLOYZKOLK25ZrA+fTz2wFKiZki51nMvCiCGUxnawxt37g&#10;Az2PqVYSwjFHA01Kfa51rBpyGOe+Jxbt1weHSdZQaxtwkHDX6WWWfWmHLUtDgz1tG6pux4czsBr0&#10;3W8XVC+vl+vOh8w9wn1nzOfHuPkGlWhMb/P/9d4KvsDKLzKAL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sXAxwAAAANsAAAAPAAAAAAAAAAAAAAAAAJcCAABkcnMvZG93bnJl&#10;di54bWxQSwUGAAAAAAQABAD1AAAAhAMAAAAA&#10;" adj="-11796480,,5400" path="m670925,1910735l480930,1592611c15833,1601672,-18,967191,1,702479,20,437767,146078,-51071,481044,4337,743956,47826,827325,360559,817177,745191,829308,1245588,740180,1425583,670422,1529969,670590,1656891,670757,1783813,670925,1910735xe" fillcolor="#41b6e6" stroked="f" strokeweight="2pt">
                  <v:stroke joinstyle="miter"/>
                  <v:formulas/>
                  <v:path arrowok="t" o:connecttype="custom" o:connectlocs="749129,1928370;536988,1607310;1,708962;537115,4377;912429,752069;748568,1544090;749129,1928370" o:connectangles="0,0,0,0,0,0,0" textboxrect="0,0,818294,1910735"/>
                  <v:textbox>
                    <w:txbxContent>
                      <w:p w14:paraId="560D82DA" w14:textId="77777777" w:rsidR="006B3A2F" w:rsidRDefault="006B3A2F" w:rsidP="006B3A2F">
                        <w:pPr>
                          <w:jc w:val="center"/>
                        </w:pPr>
                      </w:p>
                    </w:txbxContent>
                  </v:textbox>
                </v:shape>
                <v:shape id="Text Box 19" o:spid="_x0000_s1037" type="#_x0000_t202" style="position:absolute;left:42764;top:-10545;width:1587123;height:762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5F61C421" w14:textId="77777777" w:rsidR="006B3A2F" w:rsidRPr="00E41C85" w:rsidRDefault="006B3A2F" w:rsidP="006B3A2F">
                        <w:pPr>
                          <w:jc w:val="center"/>
                          <w:rPr>
                            <w:b/>
                            <w:color w:val="FFFFFF" w:themeColor="background1"/>
                            <w:lang w:val="nl-NL" w:eastAsia="en-GB"/>
                          </w:rPr>
                        </w:pPr>
                        <w:r>
                          <w:rPr>
                            <w:b/>
                            <w:color w:val="FFFFFF" w:themeColor="background1"/>
                            <w:lang w:val="nl-NL" w:eastAsia="en-GB"/>
                          </w:rPr>
                          <w:t xml:space="preserve">Lees </w:t>
                        </w:r>
                        <w:r w:rsidRPr="001D1C55">
                          <w:rPr>
                            <w:b/>
                            <w:color w:val="FFFFFF" w:themeColor="background1"/>
                            <w:u w:val="single"/>
                            <w:lang w:val="nl-NL" w:eastAsia="en-GB"/>
                          </w:rPr>
                          <w:t>hier</w:t>
                        </w:r>
                        <w:r>
                          <w:rPr>
                            <w:b/>
                            <w:color w:val="FFFFFF" w:themeColor="background1"/>
                            <w:lang w:val="nl-NL" w:eastAsia="en-GB"/>
                          </w:rPr>
                          <w:t xml:space="preserve"> waar dit aspect vandaan komt, en wat de andere klantaspecten zijn.</w:t>
                        </w:r>
                      </w:p>
                    </w:txbxContent>
                  </v:textbox>
                </v:shape>
                <w10:wrap type="through"/>
              </v:group>
            </w:pict>
          </mc:Fallback>
        </mc:AlternateContent>
      </w:r>
      <w:r w:rsidRPr="006511B4">
        <w:rPr>
          <w:lang w:val="nl-NL" w:eastAsia="en-GB"/>
        </w:rPr>
        <w:t>Met 100% klant streeft iedereen bij Stek ernaar de klant centraal te zetten, om de verwachtingen van de klant te overtreffen en de ultieme klantbeleving waar te maken. Maar verwachtingen overtreffen gebeurt niet zomaar! Eerst moet de basis op orde zijn. Wat betekent dit voor Stek?</w:t>
      </w:r>
    </w:p>
    <w:p w14:paraId="117B9685" w14:textId="77777777" w:rsidR="006B3A2F" w:rsidRPr="006511B4" w:rsidRDefault="006B3A2F" w:rsidP="006B3A2F">
      <w:pPr>
        <w:rPr>
          <w:lang w:val="nl-NL" w:eastAsia="en-GB"/>
        </w:rPr>
      </w:pPr>
    </w:p>
    <w:p w14:paraId="4D4A30CD" w14:textId="77777777" w:rsidR="006B3A2F" w:rsidRPr="006511B4" w:rsidRDefault="006B3A2F" w:rsidP="006B3A2F">
      <w:pPr>
        <w:pStyle w:val="Kop2"/>
        <w:rPr>
          <w:lang w:eastAsia="en-GB"/>
        </w:rPr>
      </w:pPr>
      <w:bookmarkStart w:id="1" w:name="_Toc494208512"/>
      <w:r w:rsidRPr="006511B4">
        <w:rPr>
          <w:lang w:eastAsia="en-GB"/>
        </w:rPr>
        <w:t>Wat we goed doen</w:t>
      </w:r>
      <w:bookmarkEnd w:id="1"/>
    </w:p>
    <w:p w14:paraId="323F1A11" w14:textId="77777777" w:rsidR="006B3A2F" w:rsidRDefault="006B3A2F" w:rsidP="006B3A2F">
      <w:pPr>
        <w:rPr>
          <w:lang w:val="nl-NL" w:eastAsia="en-GB"/>
        </w:rPr>
      </w:pPr>
      <w:r w:rsidRPr="006511B4">
        <w:rPr>
          <w:lang w:val="nl-NL" w:eastAsia="en-GB"/>
        </w:rPr>
        <w:t>Het merendeel van de bewoners (62%) geeft aan dat Stek aan hun verwachting voldoet. Hierin was het belangrijkste aspect “ik werd goed en snel geholpen”</w:t>
      </w:r>
      <w:r>
        <w:rPr>
          <w:lang w:val="nl-NL" w:eastAsia="en-GB"/>
        </w:rPr>
        <w:t>, voornamelijk tijdens reparaties</w:t>
      </w:r>
      <w:r w:rsidRPr="006511B4">
        <w:rPr>
          <w:lang w:val="nl-NL" w:eastAsia="en-GB"/>
        </w:rPr>
        <w:t xml:space="preserve">. </w:t>
      </w:r>
    </w:p>
    <w:p w14:paraId="39D7BFBD" w14:textId="77777777" w:rsidR="006B3A2F" w:rsidRPr="006511B4" w:rsidRDefault="006B3A2F" w:rsidP="006B3A2F">
      <w:pPr>
        <w:rPr>
          <w:lang w:val="nl-NL" w:eastAsia="en-GB"/>
        </w:rPr>
      </w:pPr>
      <w:r w:rsidRPr="006511B4">
        <w:rPr>
          <w:lang w:val="nl-NL" w:eastAsia="en-GB"/>
        </w:rPr>
        <w:t xml:space="preserve">Vooral de senioren zijn tevreden over Stek, maar liefst 70% scoorde 4 of 5 hartjes (uit 5). </w:t>
      </w:r>
    </w:p>
    <w:p w14:paraId="24E38D07" w14:textId="77777777" w:rsidR="006B3A2F" w:rsidRDefault="006B3A2F" w:rsidP="006B3A2F">
      <w:pPr>
        <w:pStyle w:val="Plattetekst"/>
        <w:rPr>
          <w:rFonts w:ascii="Raleway Medium" w:hAnsi="Raleway Medium"/>
        </w:rPr>
      </w:pPr>
      <w:r w:rsidRPr="006511B4">
        <w:rPr>
          <w:noProof/>
          <w:lang w:eastAsia="nl-NL"/>
        </w:rPr>
        <mc:AlternateContent>
          <mc:Choice Requires="wpg">
            <w:drawing>
              <wp:anchor distT="0" distB="0" distL="114300" distR="114300" simplePos="0" relativeHeight="251693056" behindDoc="0" locked="0" layoutInCell="1" allowOverlap="1" wp14:anchorId="313F54F8" wp14:editId="66CAF8FF">
                <wp:simplePos x="0" y="0"/>
                <wp:positionH relativeFrom="column">
                  <wp:posOffset>4373245</wp:posOffset>
                </wp:positionH>
                <wp:positionV relativeFrom="paragraph">
                  <wp:posOffset>250825</wp:posOffset>
                </wp:positionV>
                <wp:extent cx="1815845" cy="777240"/>
                <wp:effectExtent l="0" t="0" r="0" b="10160"/>
                <wp:wrapThrough wrapText="bothSides">
                  <wp:wrapPolygon edited="0">
                    <wp:start x="0" y="0"/>
                    <wp:lineTo x="0" y="2118"/>
                    <wp:lineTo x="604" y="16941"/>
                    <wp:lineTo x="2720" y="21176"/>
                    <wp:lineTo x="5440" y="21176"/>
                    <wp:lineTo x="14506" y="21176"/>
                    <wp:lineTo x="18737" y="21176"/>
                    <wp:lineTo x="21154" y="17647"/>
                    <wp:lineTo x="21154" y="5647"/>
                    <wp:lineTo x="18434" y="706"/>
                    <wp:lineTo x="15110"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1815845" cy="777240"/>
                          <a:chOff x="-58736" y="-101096"/>
                          <a:chExt cx="1817580" cy="1024532"/>
                        </a:xfrm>
                      </wpg:grpSpPr>
                      <wps:wsp>
                        <wps:cNvPr id="22" name="Oval Callout 22"/>
                        <wps:cNvSpPr/>
                        <wps:spPr>
                          <a:xfrm rot="5400000">
                            <a:off x="323297" y="-483129"/>
                            <a:ext cx="1024532" cy="1788597"/>
                          </a:xfrm>
                          <a:custGeom>
                            <a:avLst/>
                            <a:gdLst>
                              <a:gd name="connsiteX0" fmla="*/ 184320 w 631948"/>
                              <a:gd name="connsiteY0" fmla="*/ 1919187 h 1705944"/>
                              <a:gd name="connsiteX1" fmla="*/ 160695 w 631948"/>
                              <a:gd name="connsiteY1" fmla="*/ 1595839 h 1705944"/>
                              <a:gd name="connsiteX2" fmla="*/ 612 w 631948"/>
                              <a:gd name="connsiteY2" fmla="*/ 799934 h 1705944"/>
                              <a:gd name="connsiteX3" fmla="*/ 419076 w 631948"/>
                              <a:gd name="connsiteY3" fmla="*/ 46685 h 1705944"/>
                              <a:gd name="connsiteX4" fmla="*/ 631781 w 631948"/>
                              <a:gd name="connsiteY4" fmla="*/ 880753 h 1705944"/>
                              <a:gd name="connsiteX5" fmla="*/ 275089 w 631948"/>
                              <a:gd name="connsiteY5" fmla="*/ 1698773 h 1705944"/>
                              <a:gd name="connsiteX6" fmla="*/ 184320 w 631948"/>
                              <a:gd name="connsiteY6" fmla="*/ 1919187 h 1705944"/>
                              <a:gd name="connsiteX0" fmla="*/ 249655 w 697285"/>
                              <a:gd name="connsiteY0" fmla="*/ 1902235 h 1902235"/>
                              <a:gd name="connsiteX1" fmla="*/ 66605 w 697285"/>
                              <a:gd name="connsiteY1" fmla="*/ 1325769 h 1902235"/>
                              <a:gd name="connsiteX2" fmla="*/ 65947 w 697285"/>
                              <a:gd name="connsiteY2" fmla="*/ 782982 h 1902235"/>
                              <a:gd name="connsiteX3" fmla="*/ 484411 w 697285"/>
                              <a:gd name="connsiteY3" fmla="*/ 29733 h 1902235"/>
                              <a:gd name="connsiteX4" fmla="*/ 697116 w 697285"/>
                              <a:gd name="connsiteY4" fmla="*/ 863801 h 1902235"/>
                              <a:gd name="connsiteX5" fmla="*/ 340424 w 697285"/>
                              <a:gd name="connsiteY5" fmla="*/ 1681821 h 1902235"/>
                              <a:gd name="connsiteX6" fmla="*/ 249655 w 697285"/>
                              <a:gd name="connsiteY6" fmla="*/ 1902235 h 1902235"/>
                              <a:gd name="connsiteX0" fmla="*/ 211794 w 659424"/>
                              <a:gd name="connsiteY0" fmla="*/ 1902235 h 1902235"/>
                              <a:gd name="connsiteX1" fmla="*/ 28744 w 659424"/>
                              <a:gd name="connsiteY1" fmla="*/ 1325769 h 1902235"/>
                              <a:gd name="connsiteX2" fmla="*/ 28086 w 659424"/>
                              <a:gd name="connsiteY2" fmla="*/ 782982 h 1902235"/>
                              <a:gd name="connsiteX3" fmla="*/ 446550 w 659424"/>
                              <a:gd name="connsiteY3" fmla="*/ 29733 h 1902235"/>
                              <a:gd name="connsiteX4" fmla="*/ 659255 w 659424"/>
                              <a:gd name="connsiteY4" fmla="*/ 863801 h 1902235"/>
                              <a:gd name="connsiteX5" fmla="*/ 302563 w 659424"/>
                              <a:gd name="connsiteY5" fmla="*/ 1681821 h 1902235"/>
                              <a:gd name="connsiteX6" fmla="*/ 211794 w 659424"/>
                              <a:gd name="connsiteY6" fmla="*/ 1902235 h 1902235"/>
                              <a:gd name="connsiteX0" fmla="*/ 190928 w 638558"/>
                              <a:gd name="connsiteY0" fmla="*/ 1904640 h 1904640"/>
                              <a:gd name="connsiteX1" fmla="*/ 7878 w 638558"/>
                              <a:gd name="connsiteY1" fmla="*/ 1328174 h 1904640"/>
                              <a:gd name="connsiteX2" fmla="*/ 7220 w 638558"/>
                              <a:gd name="connsiteY2" fmla="*/ 785387 h 1904640"/>
                              <a:gd name="connsiteX3" fmla="*/ 425684 w 638558"/>
                              <a:gd name="connsiteY3" fmla="*/ 32138 h 1904640"/>
                              <a:gd name="connsiteX4" fmla="*/ 638389 w 638558"/>
                              <a:gd name="connsiteY4" fmla="*/ 866206 h 1904640"/>
                              <a:gd name="connsiteX5" fmla="*/ 281697 w 638558"/>
                              <a:gd name="connsiteY5" fmla="*/ 1684226 h 1904640"/>
                              <a:gd name="connsiteX6" fmla="*/ 190928 w 638558"/>
                              <a:gd name="connsiteY6" fmla="*/ 1904640 h 1904640"/>
                              <a:gd name="connsiteX0" fmla="*/ 183050 w 630640"/>
                              <a:gd name="connsiteY0" fmla="*/ 1875541 h 1875541"/>
                              <a:gd name="connsiteX1" fmla="*/ 0 w 630640"/>
                              <a:gd name="connsiteY1" fmla="*/ 1299075 h 1875541"/>
                              <a:gd name="connsiteX2" fmla="*/ 10367 w 630640"/>
                              <a:gd name="connsiteY2" fmla="*/ 600295 h 1875541"/>
                              <a:gd name="connsiteX3" fmla="*/ 417806 w 630640"/>
                              <a:gd name="connsiteY3" fmla="*/ 3039 h 1875541"/>
                              <a:gd name="connsiteX4" fmla="*/ 630511 w 630640"/>
                              <a:gd name="connsiteY4" fmla="*/ 837107 h 1875541"/>
                              <a:gd name="connsiteX5" fmla="*/ 273819 w 630640"/>
                              <a:gd name="connsiteY5" fmla="*/ 1655127 h 1875541"/>
                              <a:gd name="connsiteX6" fmla="*/ 183050 w 630640"/>
                              <a:gd name="connsiteY6" fmla="*/ 1875541 h 1875541"/>
                              <a:gd name="connsiteX0" fmla="*/ 231 w 810998"/>
                              <a:gd name="connsiteY0" fmla="*/ 1616603 h 1662422"/>
                              <a:gd name="connsiteX1" fmla="*/ 180358 w 810998"/>
                              <a:gd name="connsiteY1" fmla="*/ 1299075 h 1662422"/>
                              <a:gd name="connsiteX2" fmla="*/ 190725 w 810998"/>
                              <a:gd name="connsiteY2" fmla="*/ 600295 h 1662422"/>
                              <a:gd name="connsiteX3" fmla="*/ 598164 w 810998"/>
                              <a:gd name="connsiteY3" fmla="*/ 3039 h 1662422"/>
                              <a:gd name="connsiteX4" fmla="*/ 810869 w 810998"/>
                              <a:gd name="connsiteY4" fmla="*/ 837107 h 1662422"/>
                              <a:gd name="connsiteX5" fmla="*/ 454177 w 810998"/>
                              <a:gd name="connsiteY5" fmla="*/ 1655127 h 1662422"/>
                              <a:gd name="connsiteX6" fmla="*/ 231 w 810998"/>
                              <a:gd name="connsiteY6" fmla="*/ 1616603 h 1662422"/>
                              <a:gd name="connsiteX0" fmla="*/ 564 w 692783"/>
                              <a:gd name="connsiteY0" fmla="*/ 1709763 h 1709763"/>
                              <a:gd name="connsiteX1" fmla="*/ 62143 w 692783"/>
                              <a:gd name="connsiteY1" fmla="*/ 1299075 h 1709763"/>
                              <a:gd name="connsiteX2" fmla="*/ 72510 w 692783"/>
                              <a:gd name="connsiteY2" fmla="*/ 600295 h 1709763"/>
                              <a:gd name="connsiteX3" fmla="*/ 479949 w 692783"/>
                              <a:gd name="connsiteY3" fmla="*/ 3039 h 1709763"/>
                              <a:gd name="connsiteX4" fmla="*/ 692654 w 692783"/>
                              <a:gd name="connsiteY4" fmla="*/ 837107 h 1709763"/>
                              <a:gd name="connsiteX5" fmla="*/ 335962 w 692783"/>
                              <a:gd name="connsiteY5" fmla="*/ 1655127 h 1709763"/>
                              <a:gd name="connsiteX6" fmla="*/ 564 w 692783"/>
                              <a:gd name="connsiteY6" fmla="*/ 1709763 h 1709763"/>
                              <a:gd name="connsiteX0" fmla="*/ 564 w 692783"/>
                              <a:gd name="connsiteY0" fmla="*/ 1709763 h 1709763"/>
                              <a:gd name="connsiteX1" fmla="*/ 62143 w 692783"/>
                              <a:gd name="connsiteY1" fmla="*/ 1299075 h 1709763"/>
                              <a:gd name="connsiteX2" fmla="*/ 72510 w 692783"/>
                              <a:gd name="connsiteY2" fmla="*/ 600295 h 1709763"/>
                              <a:gd name="connsiteX3" fmla="*/ 479949 w 692783"/>
                              <a:gd name="connsiteY3" fmla="*/ 3039 h 1709763"/>
                              <a:gd name="connsiteX4" fmla="*/ 692654 w 692783"/>
                              <a:gd name="connsiteY4" fmla="*/ 837107 h 1709763"/>
                              <a:gd name="connsiteX5" fmla="*/ 234365 w 692783"/>
                              <a:gd name="connsiteY5" fmla="*/ 1561899 h 1709763"/>
                              <a:gd name="connsiteX6" fmla="*/ 564 w 692783"/>
                              <a:gd name="connsiteY6" fmla="*/ 1709763 h 1709763"/>
                              <a:gd name="connsiteX0" fmla="*/ 564 w 692783"/>
                              <a:gd name="connsiteY0" fmla="*/ 1714289 h 1714289"/>
                              <a:gd name="connsiteX1" fmla="*/ 62143 w 692783"/>
                              <a:gd name="connsiteY1" fmla="*/ 1303601 h 1714289"/>
                              <a:gd name="connsiteX2" fmla="*/ 72510 w 692783"/>
                              <a:gd name="connsiteY2" fmla="*/ 503194 h 1714289"/>
                              <a:gd name="connsiteX3" fmla="*/ 479949 w 692783"/>
                              <a:gd name="connsiteY3" fmla="*/ 7565 h 1714289"/>
                              <a:gd name="connsiteX4" fmla="*/ 692654 w 692783"/>
                              <a:gd name="connsiteY4" fmla="*/ 841633 h 1714289"/>
                              <a:gd name="connsiteX5" fmla="*/ 234365 w 692783"/>
                              <a:gd name="connsiteY5" fmla="*/ 1566425 h 1714289"/>
                              <a:gd name="connsiteX6" fmla="*/ 564 w 692783"/>
                              <a:gd name="connsiteY6" fmla="*/ 1714289 h 1714289"/>
                              <a:gd name="connsiteX0" fmla="*/ 564 w 693224"/>
                              <a:gd name="connsiteY0" fmla="*/ 1629731 h 1629731"/>
                              <a:gd name="connsiteX1" fmla="*/ 62143 w 693224"/>
                              <a:gd name="connsiteY1" fmla="*/ 1219043 h 1629731"/>
                              <a:gd name="connsiteX2" fmla="*/ 72510 w 693224"/>
                              <a:gd name="connsiteY2" fmla="*/ 418636 h 1629731"/>
                              <a:gd name="connsiteX3" fmla="*/ 573152 w 693224"/>
                              <a:gd name="connsiteY3" fmla="*/ 7697 h 1629731"/>
                              <a:gd name="connsiteX4" fmla="*/ 692654 w 693224"/>
                              <a:gd name="connsiteY4" fmla="*/ 757075 h 1629731"/>
                              <a:gd name="connsiteX5" fmla="*/ 234365 w 693224"/>
                              <a:gd name="connsiteY5" fmla="*/ 1481867 h 1629731"/>
                              <a:gd name="connsiteX6" fmla="*/ 564 w 693224"/>
                              <a:gd name="connsiteY6" fmla="*/ 1629731 h 1629731"/>
                              <a:gd name="connsiteX0" fmla="*/ 564 w 693493"/>
                              <a:gd name="connsiteY0" fmla="*/ 1641067 h 1641067"/>
                              <a:gd name="connsiteX1" fmla="*/ 62143 w 693493"/>
                              <a:gd name="connsiteY1" fmla="*/ 1230379 h 1641067"/>
                              <a:gd name="connsiteX2" fmla="*/ 72510 w 693493"/>
                              <a:gd name="connsiteY2" fmla="*/ 429972 h 1641067"/>
                              <a:gd name="connsiteX3" fmla="*/ 573152 w 693493"/>
                              <a:gd name="connsiteY3" fmla="*/ 19033 h 1641067"/>
                              <a:gd name="connsiteX4" fmla="*/ 692654 w 693493"/>
                              <a:gd name="connsiteY4" fmla="*/ 768411 h 1641067"/>
                              <a:gd name="connsiteX5" fmla="*/ 234365 w 693493"/>
                              <a:gd name="connsiteY5" fmla="*/ 1493203 h 1641067"/>
                              <a:gd name="connsiteX6" fmla="*/ 564 w 693493"/>
                              <a:gd name="connsiteY6" fmla="*/ 1641067 h 1641067"/>
                              <a:gd name="connsiteX0" fmla="*/ 564 w 707386"/>
                              <a:gd name="connsiteY0" fmla="*/ 1675711 h 1675711"/>
                              <a:gd name="connsiteX1" fmla="*/ 62143 w 707386"/>
                              <a:gd name="connsiteY1" fmla="*/ 1265023 h 1675711"/>
                              <a:gd name="connsiteX2" fmla="*/ 72510 w 707386"/>
                              <a:gd name="connsiteY2" fmla="*/ 464616 h 1675711"/>
                              <a:gd name="connsiteX3" fmla="*/ 573152 w 707386"/>
                              <a:gd name="connsiteY3" fmla="*/ 53677 h 1675711"/>
                              <a:gd name="connsiteX4" fmla="*/ 692654 w 707386"/>
                              <a:gd name="connsiteY4" fmla="*/ 803055 h 1675711"/>
                              <a:gd name="connsiteX5" fmla="*/ 234365 w 707386"/>
                              <a:gd name="connsiteY5" fmla="*/ 1527847 h 1675711"/>
                              <a:gd name="connsiteX6" fmla="*/ 564 w 707386"/>
                              <a:gd name="connsiteY6" fmla="*/ 1675711 h 1675711"/>
                              <a:gd name="connsiteX0" fmla="*/ 564 w 709983"/>
                              <a:gd name="connsiteY0" fmla="*/ 1634653 h 1634653"/>
                              <a:gd name="connsiteX1" fmla="*/ 62143 w 709983"/>
                              <a:gd name="connsiteY1" fmla="*/ 1223965 h 1634653"/>
                              <a:gd name="connsiteX2" fmla="*/ 72510 w 709983"/>
                              <a:gd name="connsiteY2" fmla="*/ 423558 h 1634653"/>
                              <a:gd name="connsiteX3" fmla="*/ 573152 w 709983"/>
                              <a:gd name="connsiteY3" fmla="*/ 12619 h 1634653"/>
                              <a:gd name="connsiteX4" fmla="*/ 709601 w 709983"/>
                              <a:gd name="connsiteY4" fmla="*/ 880562 h 1634653"/>
                              <a:gd name="connsiteX5" fmla="*/ 234365 w 709983"/>
                              <a:gd name="connsiteY5" fmla="*/ 1486789 h 1634653"/>
                              <a:gd name="connsiteX6" fmla="*/ 564 w 709983"/>
                              <a:gd name="connsiteY6" fmla="*/ 1634653 h 1634653"/>
                              <a:gd name="connsiteX0" fmla="*/ 564 w 709983"/>
                              <a:gd name="connsiteY0" fmla="*/ 1639769 h 1639769"/>
                              <a:gd name="connsiteX1" fmla="*/ 62143 w 709983"/>
                              <a:gd name="connsiteY1" fmla="*/ 1229081 h 1639769"/>
                              <a:gd name="connsiteX2" fmla="*/ 72510 w 709983"/>
                              <a:gd name="connsiteY2" fmla="*/ 428674 h 1639769"/>
                              <a:gd name="connsiteX3" fmla="*/ 573152 w 709983"/>
                              <a:gd name="connsiteY3" fmla="*/ 17735 h 1639769"/>
                              <a:gd name="connsiteX4" fmla="*/ 709601 w 709983"/>
                              <a:gd name="connsiteY4" fmla="*/ 885678 h 1639769"/>
                              <a:gd name="connsiteX5" fmla="*/ 234365 w 709983"/>
                              <a:gd name="connsiteY5" fmla="*/ 1491905 h 1639769"/>
                              <a:gd name="connsiteX6" fmla="*/ 564 w 709983"/>
                              <a:gd name="connsiteY6" fmla="*/ 1639769 h 1639769"/>
                              <a:gd name="connsiteX0" fmla="*/ 629 w 701575"/>
                              <a:gd name="connsiteY0" fmla="*/ 1555079 h 1555079"/>
                              <a:gd name="connsiteX1" fmla="*/ 53735 w 701575"/>
                              <a:gd name="connsiteY1" fmla="*/ 1229081 h 1555079"/>
                              <a:gd name="connsiteX2" fmla="*/ 64102 w 701575"/>
                              <a:gd name="connsiteY2" fmla="*/ 428674 h 1555079"/>
                              <a:gd name="connsiteX3" fmla="*/ 564744 w 701575"/>
                              <a:gd name="connsiteY3" fmla="*/ 17735 h 1555079"/>
                              <a:gd name="connsiteX4" fmla="*/ 701193 w 701575"/>
                              <a:gd name="connsiteY4" fmla="*/ 885678 h 1555079"/>
                              <a:gd name="connsiteX5" fmla="*/ 225957 w 701575"/>
                              <a:gd name="connsiteY5" fmla="*/ 1491905 h 1555079"/>
                              <a:gd name="connsiteX6" fmla="*/ 629 w 701575"/>
                              <a:gd name="connsiteY6" fmla="*/ 1555079 h 1555079"/>
                              <a:gd name="connsiteX0" fmla="*/ 512 w 701458"/>
                              <a:gd name="connsiteY0" fmla="*/ 1550463 h 1550463"/>
                              <a:gd name="connsiteX1" fmla="*/ 70569 w 701458"/>
                              <a:gd name="connsiteY1" fmla="*/ 1309210 h 1550463"/>
                              <a:gd name="connsiteX2" fmla="*/ 63985 w 701458"/>
                              <a:gd name="connsiteY2" fmla="*/ 424058 h 1550463"/>
                              <a:gd name="connsiteX3" fmla="*/ 564627 w 701458"/>
                              <a:gd name="connsiteY3" fmla="*/ 13119 h 1550463"/>
                              <a:gd name="connsiteX4" fmla="*/ 701076 w 701458"/>
                              <a:gd name="connsiteY4" fmla="*/ 881062 h 1550463"/>
                              <a:gd name="connsiteX5" fmla="*/ 225840 w 701458"/>
                              <a:gd name="connsiteY5" fmla="*/ 1487289 h 1550463"/>
                              <a:gd name="connsiteX6" fmla="*/ 512 w 701458"/>
                              <a:gd name="connsiteY6" fmla="*/ 1550463 h 1550463"/>
                              <a:gd name="connsiteX0" fmla="*/ 512 w 701458"/>
                              <a:gd name="connsiteY0" fmla="*/ 1550945 h 1550945"/>
                              <a:gd name="connsiteX1" fmla="*/ 70569 w 701458"/>
                              <a:gd name="connsiteY1" fmla="*/ 1309692 h 1550945"/>
                              <a:gd name="connsiteX2" fmla="*/ 63985 w 701458"/>
                              <a:gd name="connsiteY2" fmla="*/ 424540 h 1550945"/>
                              <a:gd name="connsiteX3" fmla="*/ 564627 w 701458"/>
                              <a:gd name="connsiteY3" fmla="*/ 13601 h 1550945"/>
                              <a:gd name="connsiteX4" fmla="*/ 701076 w 701458"/>
                              <a:gd name="connsiteY4" fmla="*/ 881544 h 1550945"/>
                              <a:gd name="connsiteX5" fmla="*/ 225840 w 701458"/>
                              <a:gd name="connsiteY5" fmla="*/ 1487771 h 1550945"/>
                              <a:gd name="connsiteX6" fmla="*/ 512 w 701458"/>
                              <a:gd name="connsiteY6" fmla="*/ 1550945 h 1550945"/>
                              <a:gd name="connsiteX0" fmla="*/ 512 w 701458"/>
                              <a:gd name="connsiteY0" fmla="*/ 1551639 h 1551639"/>
                              <a:gd name="connsiteX1" fmla="*/ 70569 w 701458"/>
                              <a:gd name="connsiteY1" fmla="*/ 1310386 h 1551639"/>
                              <a:gd name="connsiteX2" fmla="*/ 63985 w 701458"/>
                              <a:gd name="connsiteY2" fmla="*/ 425234 h 1551639"/>
                              <a:gd name="connsiteX3" fmla="*/ 564627 w 701458"/>
                              <a:gd name="connsiteY3" fmla="*/ 14295 h 1551639"/>
                              <a:gd name="connsiteX4" fmla="*/ 701076 w 701458"/>
                              <a:gd name="connsiteY4" fmla="*/ 882238 h 1551639"/>
                              <a:gd name="connsiteX5" fmla="*/ 225840 w 701458"/>
                              <a:gd name="connsiteY5" fmla="*/ 1488465 h 1551639"/>
                              <a:gd name="connsiteX6" fmla="*/ 512 w 701458"/>
                              <a:gd name="connsiteY6" fmla="*/ 1551639 h 1551639"/>
                              <a:gd name="connsiteX0" fmla="*/ 512 w 722859"/>
                              <a:gd name="connsiteY0" fmla="*/ 1557303 h 1557303"/>
                              <a:gd name="connsiteX1" fmla="*/ 70569 w 722859"/>
                              <a:gd name="connsiteY1" fmla="*/ 1316050 h 1557303"/>
                              <a:gd name="connsiteX2" fmla="*/ 63985 w 722859"/>
                              <a:gd name="connsiteY2" fmla="*/ 430898 h 1557303"/>
                              <a:gd name="connsiteX3" fmla="*/ 564627 w 722859"/>
                              <a:gd name="connsiteY3" fmla="*/ 19959 h 1557303"/>
                              <a:gd name="connsiteX4" fmla="*/ 701076 w 722859"/>
                              <a:gd name="connsiteY4" fmla="*/ 887902 h 1557303"/>
                              <a:gd name="connsiteX5" fmla="*/ 225840 w 722859"/>
                              <a:gd name="connsiteY5" fmla="*/ 1494129 h 1557303"/>
                              <a:gd name="connsiteX6" fmla="*/ 512 w 722859"/>
                              <a:gd name="connsiteY6" fmla="*/ 1557303 h 1557303"/>
                              <a:gd name="connsiteX0" fmla="*/ 512 w 715286"/>
                              <a:gd name="connsiteY0" fmla="*/ 1587145 h 1587145"/>
                              <a:gd name="connsiteX1" fmla="*/ 70569 w 715286"/>
                              <a:gd name="connsiteY1" fmla="*/ 1345892 h 1587145"/>
                              <a:gd name="connsiteX2" fmla="*/ 63985 w 715286"/>
                              <a:gd name="connsiteY2" fmla="*/ 460740 h 1587145"/>
                              <a:gd name="connsiteX3" fmla="*/ 564627 w 715286"/>
                              <a:gd name="connsiteY3" fmla="*/ 49801 h 1587145"/>
                              <a:gd name="connsiteX4" fmla="*/ 701076 w 715286"/>
                              <a:gd name="connsiteY4" fmla="*/ 917744 h 1587145"/>
                              <a:gd name="connsiteX5" fmla="*/ 225840 w 715286"/>
                              <a:gd name="connsiteY5" fmla="*/ 1523971 h 1587145"/>
                              <a:gd name="connsiteX6" fmla="*/ 512 w 715286"/>
                              <a:gd name="connsiteY6" fmla="*/ 1587145 h 1587145"/>
                              <a:gd name="connsiteX0" fmla="*/ 512 w 715286"/>
                              <a:gd name="connsiteY0" fmla="*/ 1606111 h 1606111"/>
                              <a:gd name="connsiteX1" fmla="*/ 70569 w 715286"/>
                              <a:gd name="connsiteY1" fmla="*/ 1364858 h 1606111"/>
                              <a:gd name="connsiteX2" fmla="*/ 63985 w 715286"/>
                              <a:gd name="connsiteY2" fmla="*/ 479706 h 1606111"/>
                              <a:gd name="connsiteX3" fmla="*/ 564627 w 715286"/>
                              <a:gd name="connsiteY3" fmla="*/ 68767 h 1606111"/>
                              <a:gd name="connsiteX4" fmla="*/ 701076 w 715286"/>
                              <a:gd name="connsiteY4" fmla="*/ 936710 h 1606111"/>
                              <a:gd name="connsiteX5" fmla="*/ 225840 w 715286"/>
                              <a:gd name="connsiteY5" fmla="*/ 1542937 h 1606111"/>
                              <a:gd name="connsiteX6" fmla="*/ 512 w 715286"/>
                              <a:gd name="connsiteY6" fmla="*/ 1606111 h 1606111"/>
                              <a:gd name="connsiteX0" fmla="*/ 3296 w 657966"/>
                              <a:gd name="connsiteY0" fmla="*/ 1661114 h 1661114"/>
                              <a:gd name="connsiteX1" fmla="*/ 13249 w 657966"/>
                              <a:gd name="connsiteY1" fmla="*/ 1364858 h 1661114"/>
                              <a:gd name="connsiteX2" fmla="*/ 6665 w 657966"/>
                              <a:gd name="connsiteY2" fmla="*/ 479706 h 1661114"/>
                              <a:gd name="connsiteX3" fmla="*/ 507307 w 657966"/>
                              <a:gd name="connsiteY3" fmla="*/ 68767 h 1661114"/>
                              <a:gd name="connsiteX4" fmla="*/ 643756 w 657966"/>
                              <a:gd name="connsiteY4" fmla="*/ 936710 h 1661114"/>
                              <a:gd name="connsiteX5" fmla="*/ 168520 w 657966"/>
                              <a:gd name="connsiteY5" fmla="*/ 1542937 h 1661114"/>
                              <a:gd name="connsiteX6" fmla="*/ 3296 w 657966"/>
                              <a:gd name="connsiteY6" fmla="*/ 1661114 h 1661114"/>
                              <a:gd name="connsiteX0" fmla="*/ 22745 w 677415"/>
                              <a:gd name="connsiteY0" fmla="*/ 1640896 h 1640896"/>
                              <a:gd name="connsiteX1" fmla="*/ 58132 w 677415"/>
                              <a:gd name="connsiteY1" fmla="*/ 1437883 h 1640896"/>
                              <a:gd name="connsiteX2" fmla="*/ 26114 w 677415"/>
                              <a:gd name="connsiteY2" fmla="*/ 459488 h 1640896"/>
                              <a:gd name="connsiteX3" fmla="*/ 526756 w 677415"/>
                              <a:gd name="connsiteY3" fmla="*/ 48549 h 1640896"/>
                              <a:gd name="connsiteX4" fmla="*/ 663205 w 677415"/>
                              <a:gd name="connsiteY4" fmla="*/ 916492 h 1640896"/>
                              <a:gd name="connsiteX5" fmla="*/ 187969 w 677415"/>
                              <a:gd name="connsiteY5" fmla="*/ 1522719 h 1640896"/>
                              <a:gd name="connsiteX6" fmla="*/ 22745 w 677415"/>
                              <a:gd name="connsiteY6" fmla="*/ 1640896 h 1640896"/>
                              <a:gd name="connsiteX0" fmla="*/ 828 w 655498"/>
                              <a:gd name="connsiteY0" fmla="*/ 1641851 h 1641851"/>
                              <a:gd name="connsiteX1" fmla="*/ 36215 w 655498"/>
                              <a:gd name="connsiteY1" fmla="*/ 1438838 h 1641851"/>
                              <a:gd name="connsiteX2" fmla="*/ 4197 w 655498"/>
                              <a:gd name="connsiteY2" fmla="*/ 460443 h 1641851"/>
                              <a:gd name="connsiteX3" fmla="*/ 504839 w 655498"/>
                              <a:gd name="connsiteY3" fmla="*/ 49504 h 1641851"/>
                              <a:gd name="connsiteX4" fmla="*/ 641288 w 655498"/>
                              <a:gd name="connsiteY4" fmla="*/ 917447 h 1641851"/>
                              <a:gd name="connsiteX5" fmla="*/ 166052 w 655498"/>
                              <a:gd name="connsiteY5" fmla="*/ 1523674 h 1641851"/>
                              <a:gd name="connsiteX6" fmla="*/ 828 w 655498"/>
                              <a:gd name="connsiteY6" fmla="*/ 1641851 h 1641851"/>
                              <a:gd name="connsiteX0" fmla="*/ 2812 w 657482"/>
                              <a:gd name="connsiteY0" fmla="*/ 1641784 h 1641784"/>
                              <a:gd name="connsiteX1" fmla="*/ 38199 w 657482"/>
                              <a:gd name="connsiteY1" fmla="*/ 1438771 h 1641784"/>
                              <a:gd name="connsiteX2" fmla="*/ 6181 w 657482"/>
                              <a:gd name="connsiteY2" fmla="*/ 460376 h 1641784"/>
                              <a:gd name="connsiteX3" fmla="*/ 506823 w 657482"/>
                              <a:gd name="connsiteY3" fmla="*/ 49437 h 1641784"/>
                              <a:gd name="connsiteX4" fmla="*/ 643272 w 657482"/>
                              <a:gd name="connsiteY4" fmla="*/ 917380 h 1641784"/>
                              <a:gd name="connsiteX5" fmla="*/ 168036 w 657482"/>
                              <a:gd name="connsiteY5" fmla="*/ 1523607 h 1641784"/>
                              <a:gd name="connsiteX6" fmla="*/ 2812 w 657482"/>
                              <a:gd name="connsiteY6" fmla="*/ 1641784 h 1641784"/>
                              <a:gd name="connsiteX0" fmla="*/ 9036 w 663706"/>
                              <a:gd name="connsiteY0" fmla="*/ 1641276 h 1641276"/>
                              <a:gd name="connsiteX1" fmla="*/ 44423 w 663706"/>
                              <a:gd name="connsiteY1" fmla="*/ 1438263 h 1641276"/>
                              <a:gd name="connsiteX2" fmla="*/ 12405 w 663706"/>
                              <a:gd name="connsiteY2" fmla="*/ 459868 h 1641276"/>
                              <a:gd name="connsiteX3" fmla="*/ 513047 w 663706"/>
                              <a:gd name="connsiteY3" fmla="*/ 48929 h 1641276"/>
                              <a:gd name="connsiteX4" fmla="*/ 649496 w 663706"/>
                              <a:gd name="connsiteY4" fmla="*/ 916872 h 1641276"/>
                              <a:gd name="connsiteX5" fmla="*/ 174260 w 663706"/>
                              <a:gd name="connsiteY5" fmla="*/ 1523099 h 1641276"/>
                              <a:gd name="connsiteX6" fmla="*/ 9036 w 663706"/>
                              <a:gd name="connsiteY6" fmla="*/ 1641276 h 1641276"/>
                              <a:gd name="connsiteX0" fmla="*/ 2808 w 657478"/>
                              <a:gd name="connsiteY0" fmla="*/ 1641732 h 1641732"/>
                              <a:gd name="connsiteX1" fmla="*/ 38195 w 657478"/>
                              <a:gd name="connsiteY1" fmla="*/ 1438719 h 1641732"/>
                              <a:gd name="connsiteX2" fmla="*/ 6177 w 657478"/>
                              <a:gd name="connsiteY2" fmla="*/ 460324 h 1641732"/>
                              <a:gd name="connsiteX3" fmla="*/ 506819 w 657478"/>
                              <a:gd name="connsiteY3" fmla="*/ 49385 h 1641732"/>
                              <a:gd name="connsiteX4" fmla="*/ 643268 w 657478"/>
                              <a:gd name="connsiteY4" fmla="*/ 917328 h 1641732"/>
                              <a:gd name="connsiteX5" fmla="*/ 168032 w 657478"/>
                              <a:gd name="connsiteY5" fmla="*/ 1523555 h 1641732"/>
                              <a:gd name="connsiteX6" fmla="*/ 2808 w 657478"/>
                              <a:gd name="connsiteY6" fmla="*/ 1641732 h 1641732"/>
                              <a:gd name="connsiteX0" fmla="*/ 1428 w 656098"/>
                              <a:gd name="connsiteY0" fmla="*/ 1683210 h 1683210"/>
                              <a:gd name="connsiteX1" fmla="*/ 36815 w 656098"/>
                              <a:gd name="connsiteY1" fmla="*/ 1480197 h 1683210"/>
                              <a:gd name="connsiteX2" fmla="*/ 4797 w 656098"/>
                              <a:gd name="connsiteY2" fmla="*/ 501802 h 1683210"/>
                              <a:gd name="connsiteX3" fmla="*/ 505439 w 656098"/>
                              <a:gd name="connsiteY3" fmla="*/ 90863 h 1683210"/>
                              <a:gd name="connsiteX4" fmla="*/ 641888 w 656098"/>
                              <a:gd name="connsiteY4" fmla="*/ 958806 h 1683210"/>
                              <a:gd name="connsiteX5" fmla="*/ 166652 w 656098"/>
                              <a:gd name="connsiteY5" fmla="*/ 1565033 h 1683210"/>
                              <a:gd name="connsiteX6" fmla="*/ 1428 w 656098"/>
                              <a:gd name="connsiteY6" fmla="*/ 1683210 h 1683210"/>
                              <a:gd name="connsiteX0" fmla="*/ 1428 w 676118"/>
                              <a:gd name="connsiteY0" fmla="*/ 1640497 h 1640497"/>
                              <a:gd name="connsiteX1" fmla="*/ 36815 w 676118"/>
                              <a:gd name="connsiteY1" fmla="*/ 1437484 h 1640497"/>
                              <a:gd name="connsiteX2" fmla="*/ 4797 w 676118"/>
                              <a:gd name="connsiteY2" fmla="*/ 459089 h 1640497"/>
                              <a:gd name="connsiteX3" fmla="*/ 505439 w 676118"/>
                              <a:gd name="connsiteY3" fmla="*/ 48150 h 1640497"/>
                              <a:gd name="connsiteX4" fmla="*/ 675892 w 676118"/>
                              <a:gd name="connsiteY4" fmla="*/ 958443 h 1640497"/>
                              <a:gd name="connsiteX5" fmla="*/ 166652 w 676118"/>
                              <a:gd name="connsiteY5" fmla="*/ 1522320 h 1640497"/>
                              <a:gd name="connsiteX6" fmla="*/ 1428 w 676118"/>
                              <a:gd name="connsiteY6" fmla="*/ 1640497 h 1640497"/>
                              <a:gd name="connsiteX0" fmla="*/ 22613 w 697303"/>
                              <a:gd name="connsiteY0" fmla="*/ 1640497 h 1640497"/>
                              <a:gd name="connsiteX1" fmla="*/ 58000 w 697303"/>
                              <a:gd name="connsiteY1" fmla="*/ 1437484 h 1640497"/>
                              <a:gd name="connsiteX2" fmla="*/ 25982 w 697303"/>
                              <a:gd name="connsiteY2" fmla="*/ 459089 h 1640497"/>
                              <a:gd name="connsiteX3" fmla="*/ 526624 w 697303"/>
                              <a:gd name="connsiteY3" fmla="*/ 48150 h 1640497"/>
                              <a:gd name="connsiteX4" fmla="*/ 697077 w 697303"/>
                              <a:gd name="connsiteY4" fmla="*/ 958443 h 1640497"/>
                              <a:gd name="connsiteX5" fmla="*/ 187837 w 697303"/>
                              <a:gd name="connsiteY5" fmla="*/ 1522320 h 1640497"/>
                              <a:gd name="connsiteX6" fmla="*/ 22613 w 697303"/>
                              <a:gd name="connsiteY6" fmla="*/ 1640497 h 1640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7303" h="1640497">
                                <a:moveTo>
                                  <a:pt x="22613" y="1640497"/>
                                </a:moveTo>
                                <a:cubicBezTo>
                                  <a:pt x="14738" y="1532714"/>
                                  <a:pt x="65875" y="1545267"/>
                                  <a:pt x="58000" y="1437484"/>
                                </a:cubicBezTo>
                                <a:cubicBezTo>
                                  <a:pt x="-30926" y="1048204"/>
                                  <a:pt x="2938" y="623522"/>
                                  <a:pt x="25982" y="459089"/>
                                </a:cubicBezTo>
                                <a:cubicBezTo>
                                  <a:pt x="100123" y="-69948"/>
                                  <a:pt x="414775" y="-35076"/>
                                  <a:pt x="526624" y="48150"/>
                                </a:cubicBezTo>
                                <a:cubicBezTo>
                                  <a:pt x="638473" y="131376"/>
                                  <a:pt x="701590" y="584594"/>
                                  <a:pt x="697077" y="958443"/>
                                </a:cubicBezTo>
                                <a:cubicBezTo>
                                  <a:pt x="690999" y="1461968"/>
                                  <a:pt x="372892" y="1587509"/>
                                  <a:pt x="187837" y="1522320"/>
                                </a:cubicBezTo>
                                <a:lnTo>
                                  <a:pt x="22613" y="1640497"/>
                                </a:lnTo>
                                <a:close/>
                              </a:path>
                            </a:pathLst>
                          </a:custGeom>
                          <a:solidFill>
                            <a:srgbClr val="41B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E0526" w14:textId="77777777" w:rsidR="006B3A2F" w:rsidRDefault="006B3A2F" w:rsidP="006B3A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8475" y="79515"/>
                            <a:ext cx="1750369" cy="7596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085081" w14:textId="77777777" w:rsidR="006B3A2F" w:rsidRPr="00174E3D" w:rsidRDefault="006B3A2F" w:rsidP="006B3A2F">
                              <w:pPr>
                                <w:jc w:val="center"/>
                                <w:rPr>
                                  <w:b/>
                                  <w:color w:val="FFFFFF" w:themeColor="background1"/>
                                  <w:lang w:val="nl-NL"/>
                                </w:rPr>
                              </w:pPr>
                              <w:r w:rsidRPr="00174E3D">
                                <w:rPr>
                                  <w:b/>
                                  <w:color w:val="FFFFFF" w:themeColor="background1"/>
                                  <w:lang w:val="nl-NL" w:eastAsia="en-GB"/>
                                </w:rPr>
                                <w:t>Ontdek</w:t>
                              </w:r>
                              <w:r w:rsidRPr="00174E3D">
                                <w:rPr>
                                  <w:b/>
                                  <w:color w:val="FFFFFF" w:themeColor="background1"/>
                                  <w:lang w:val="nl-NL"/>
                                </w:rPr>
                                <w:t xml:space="preserve"> wat de andere doelgroepen over Stek te zeggen hebben.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F54F8" id="Group 20" o:spid="_x0000_s1038" style="position:absolute;margin-left:344.35pt;margin-top:19.75pt;width:143pt;height:61.2pt;z-index:251693056;mso-width-relative:margin;mso-height-relative:margin" coordorigin="-58736,-101096" coordsize="1817580,10245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">
                <v:shape id="Oval Callout 22" o:spid="_x0000_s1039" style="position:absolute;left:323297;top:-483129;width:1024532;height:1788597;rotation:90;visibility:visible;mso-wrap-style:square;v-text-anchor:middle" coordsize="697303,16404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gRxQAA&#10;ANsAAAAPAAAAZHJzL2Rvd25yZXYueG1sRI9Ba8JAFITvQv/D8gpepG6aQ5HUVUypIFgoRqHXR/Y1&#10;CWbfLrvbGPvruwXB4zAz3zDL9Wh6MZAPnWUFz/MMBHFtdceNgtNx+7QAESKyxt4yKbhSgPXqYbLE&#10;QtsLH2ioYiMShEOBCtoYXSFlqFsyGObWESfv23qDMUnfSO3xkuCml3mWvUiDHaeFFh29tVSfqx+j&#10;4P23LL82Tu55d/a2dPth9nH9VGr6OG5eQUQa4z18a++0gjyH/y/pB8j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9CBHFAAAA2wAAAA8AAAAAAAAAAAAAAAAAlwIAAGRycy9k&#10;b3ducmV2LnhtbFBLBQYAAAAABAAEAPUAAACJAwAAAAA=&#10;" adj="-11796480,,5400" path="m22613,1640497c14738,1532714,65875,1545267,58000,1437484,-30926,1048204,2938,623522,25982,459089,100123,-69948,414775,-35076,526624,48150,638473,131376,701590,584594,697077,958443,690999,1461968,372892,1587509,187837,1522320l22613,1640497xe" fillcolor="#41b6e6" stroked="f" strokeweight="2pt">
                  <v:stroke joinstyle="miter"/>
                  <v:formulas/>
                  <v:path arrowok="t" o:connecttype="custom" o:connectlocs="33225,1788597;85218,1567256;38175,500534;773757,52497;1024200,1044969;275985,1659751;33225,1788597" o:connectangles="0,0,0,0,0,0,0" textboxrect="0,0,697303,1640497"/>
                  <v:textbox>
                    <w:txbxContent>
                      <w:p w14:paraId="44AE0526" w14:textId="77777777" w:rsidR="006B3A2F" w:rsidRDefault="006B3A2F" w:rsidP="006B3A2F">
                        <w:pPr>
                          <w:jc w:val="center"/>
                        </w:pPr>
                      </w:p>
                    </w:txbxContent>
                  </v:textbox>
                </v:shape>
                <v:shape id="Text Box 24" o:spid="_x0000_s1040" type="#_x0000_t202" style="position:absolute;left:8475;top:79515;width:1750369;height:7596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63085081" w14:textId="77777777" w:rsidR="006B3A2F" w:rsidRPr="00174E3D" w:rsidRDefault="006B3A2F" w:rsidP="006B3A2F">
                        <w:pPr>
                          <w:jc w:val="center"/>
                          <w:rPr>
                            <w:b/>
                            <w:color w:val="FFFFFF" w:themeColor="background1"/>
                            <w:lang w:val="nl-NL"/>
                          </w:rPr>
                        </w:pPr>
                        <w:r w:rsidRPr="00174E3D">
                          <w:rPr>
                            <w:b/>
                            <w:color w:val="FFFFFF" w:themeColor="background1"/>
                            <w:lang w:val="nl-NL" w:eastAsia="en-GB"/>
                          </w:rPr>
                          <w:t>Ontdek</w:t>
                        </w:r>
                        <w:r w:rsidRPr="00174E3D">
                          <w:rPr>
                            <w:b/>
                            <w:color w:val="FFFFFF" w:themeColor="background1"/>
                            <w:lang w:val="nl-NL"/>
                          </w:rPr>
                          <w:t xml:space="preserve"> wat de andere doelgroepen over Stek te zeggen hebben.</w:t>
                        </w:r>
                      </w:p>
                    </w:txbxContent>
                  </v:textbox>
                </v:shape>
                <w10:wrap type="through"/>
              </v:group>
            </w:pict>
          </mc:Fallback>
        </mc:AlternateContent>
      </w:r>
      <w:r w:rsidRPr="006511B4">
        <w:rPr>
          <w:lang w:eastAsia="en-GB"/>
        </w:rPr>
        <w:t xml:space="preserve">De </w:t>
      </w:r>
      <w:r w:rsidRPr="006511B4">
        <w:rPr>
          <w:rStyle w:val="Intensievebenadr"/>
          <w:i w:val="0"/>
        </w:rPr>
        <w:t>klantwaarde</w:t>
      </w:r>
      <w:r w:rsidRPr="006511B4">
        <w:rPr>
          <w:lang w:eastAsia="en-GB"/>
        </w:rPr>
        <w:t xml:space="preserve"> die hierbij hoort is: </w:t>
      </w:r>
      <w:r w:rsidRPr="006511B4">
        <w:rPr>
          <w:rFonts w:ascii="Raleway Medium" w:hAnsi="Raleway Medium"/>
          <w:lang w:eastAsia="en-GB"/>
        </w:rPr>
        <w:t>“</w:t>
      </w:r>
      <w:r w:rsidRPr="006511B4">
        <w:rPr>
          <w:rFonts w:ascii="Raleway Medium" w:hAnsi="Raleway Medium"/>
        </w:rPr>
        <w:t>Ik geef klantvragen voorrang en heb verantwoordelijkheid voor beantwoording, ook als ik de vraag doorzet</w:t>
      </w:r>
      <w:r>
        <w:rPr>
          <w:rFonts w:ascii="Raleway Medium" w:hAnsi="Raleway Medium"/>
        </w:rPr>
        <w:t>.</w:t>
      </w:r>
      <w:r w:rsidRPr="006511B4">
        <w:rPr>
          <w:rFonts w:ascii="Raleway Medium" w:hAnsi="Raleway Medium"/>
        </w:rPr>
        <w:t>”</w:t>
      </w:r>
    </w:p>
    <w:p w14:paraId="48A61770" w14:textId="77777777" w:rsidR="006B3A2F" w:rsidRPr="006511B4" w:rsidRDefault="006B3A2F" w:rsidP="006B3A2F">
      <w:pPr>
        <w:rPr>
          <w:lang w:val="nl-NL" w:eastAsia="en-GB"/>
        </w:rPr>
      </w:pPr>
    </w:p>
    <w:p w14:paraId="26DE11FC" w14:textId="77777777" w:rsidR="006B3A2F" w:rsidRPr="006511B4" w:rsidRDefault="006B3A2F" w:rsidP="006B3A2F">
      <w:pPr>
        <w:pStyle w:val="Kop2"/>
        <w:rPr>
          <w:lang w:eastAsia="en-GB"/>
        </w:rPr>
      </w:pPr>
      <w:bookmarkStart w:id="2" w:name="_Toc494208513"/>
      <w:r w:rsidRPr="006511B4">
        <w:rPr>
          <w:lang w:eastAsia="en-GB"/>
        </w:rPr>
        <w:t>Wat beter kan</w:t>
      </w:r>
      <w:bookmarkEnd w:id="2"/>
    </w:p>
    <w:p w14:paraId="3064B269" w14:textId="77777777" w:rsidR="006B3A2F" w:rsidRPr="006511B4" w:rsidRDefault="006B3A2F" w:rsidP="006B3A2F">
      <w:pPr>
        <w:ind w:right="30"/>
        <w:rPr>
          <w:lang w:val="nl-NL"/>
        </w:rPr>
      </w:pPr>
      <w:r w:rsidRPr="006511B4">
        <w:rPr>
          <w:lang w:val="nl-NL"/>
        </w:rPr>
        <w:t>Toch zijn niet al onze klanten zo blij met ons. 31% gaf aan dat Stek niet geheel of helemaal niet aan hun verwachting voldoet. Deze klanten voelen zich vaak niet serieus genomen, wat zorgt voor ontevredenheid en klachten.</w:t>
      </w:r>
      <w:r>
        <w:rPr>
          <w:lang w:val="nl-NL"/>
        </w:rPr>
        <w:t xml:space="preserve"> De contactmomenten die hier het meest naar voren kwamen zijn tijdens: een reparatie, groot onderhoud en afhandeling van klachten.</w:t>
      </w:r>
      <w:r w:rsidRPr="006511B4">
        <w:rPr>
          <w:lang w:val="nl-NL"/>
        </w:rPr>
        <w:t xml:space="preserve"> Het is belangrijk om te beseffen dat eerst deze basis op orde moet zijn voor we de klant blij kunnen maken met onze goede en snelle service.  </w:t>
      </w:r>
    </w:p>
    <w:p w14:paraId="221D3306" w14:textId="124503C1" w:rsidR="006B3A2F" w:rsidRDefault="006B3A2F" w:rsidP="006B3A2F">
      <w:pPr>
        <w:pStyle w:val="Plattetekst"/>
        <w:rPr>
          <w:rFonts w:ascii="Raleway Medium" w:hAnsi="Raleway Medium"/>
        </w:rPr>
      </w:pPr>
      <w:r w:rsidRPr="006511B4">
        <w:rPr>
          <w:lang w:eastAsia="en-GB"/>
        </w:rPr>
        <w:t xml:space="preserve">De </w:t>
      </w:r>
      <w:r w:rsidRPr="006511B4">
        <w:rPr>
          <w:rStyle w:val="Intensievebenadr"/>
          <w:i w:val="0"/>
        </w:rPr>
        <w:t>klantwaarde</w:t>
      </w:r>
      <w:r w:rsidRPr="006511B4">
        <w:rPr>
          <w:lang w:eastAsia="en-GB"/>
        </w:rPr>
        <w:t xml:space="preserve"> die hierbij hoort is:</w:t>
      </w:r>
      <w:r>
        <w:rPr>
          <w:lang w:eastAsia="en-GB"/>
        </w:rPr>
        <w:t xml:space="preserve"> </w:t>
      </w:r>
      <w:r w:rsidRPr="006511B4">
        <w:rPr>
          <w:rFonts w:ascii="Raleway Medium" w:hAnsi="Raleway Medium"/>
          <w:lang w:eastAsia="en-GB"/>
        </w:rPr>
        <w:t>“</w:t>
      </w:r>
      <w:r w:rsidRPr="006511B4">
        <w:rPr>
          <w:rFonts w:ascii="Raleway Medium" w:hAnsi="Raleway Medium"/>
        </w:rPr>
        <w:t>Ik bepaal niet wat goed is voor de ander (klant, collega, partner) maar ga op zoek naar de vraag en de oplossing</w:t>
      </w:r>
      <w:r>
        <w:rPr>
          <w:rFonts w:ascii="Raleway Medium" w:hAnsi="Raleway Medium"/>
        </w:rPr>
        <w:t>.</w:t>
      </w:r>
      <w:r w:rsidRPr="006511B4">
        <w:rPr>
          <w:rFonts w:ascii="Raleway Medium" w:hAnsi="Raleway Medium"/>
        </w:rPr>
        <w:t>”</w:t>
      </w:r>
    </w:p>
    <w:p w14:paraId="553B2E97" w14:textId="7CADC98B" w:rsidR="006B3A2F" w:rsidRPr="006511B4" w:rsidRDefault="006B3A2F" w:rsidP="006B3A2F">
      <w:pPr>
        <w:rPr>
          <w:lang w:val="nl-NL" w:eastAsia="en-GB"/>
        </w:rPr>
      </w:pPr>
      <w:r w:rsidRPr="006511B4">
        <w:rPr>
          <w:noProof/>
          <w:lang w:val="nl-NL" w:eastAsia="nl-NL"/>
        </w:rPr>
        <mc:AlternateContent>
          <mc:Choice Requires="wpg">
            <w:drawing>
              <wp:anchor distT="0" distB="0" distL="114300" distR="114300" simplePos="0" relativeHeight="251694080" behindDoc="0" locked="0" layoutInCell="1" allowOverlap="1" wp14:anchorId="7E90C441" wp14:editId="178C65EC">
                <wp:simplePos x="0" y="0"/>
                <wp:positionH relativeFrom="column">
                  <wp:posOffset>4494530</wp:posOffset>
                </wp:positionH>
                <wp:positionV relativeFrom="paragraph">
                  <wp:posOffset>14605</wp:posOffset>
                </wp:positionV>
                <wp:extent cx="1798955" cy="953770"/>
                <wp:effectExtent l="228600" t="25400" r="29845" b="11430"/>
                <wp:wrapThrough wrapText="bothSides">
                  <wp:wrapPolygon edited="0">
                    <wp:start x="6709" y="-575"/>
                    <wp:lineTo x="-2745" y="0"/>
                    <wp:lineTo x="-2745" y="9204"/>
                    <wp:lineTo x="-610" y="9204"/>
                    <wp:lineTo x="-610" y="18407"/>
                    <wp:lineTo x="1525" y="18407"/>
                    <wp:lineTo x="1525" y="21284"/>
                    <wp:lineTo x="19824" y="21284"/>
                    <wp:lineTo x="19824" y="18407"/>
                    <wp:lineTo x="21653" y="9779"/>
                    <wp:lineTo x="21653" y="8053"/>
                    <wp:lineTo x="16469" y="1150"/>
                    <wp:lineTo x="14639" y="-575"/>
                    <wp:lineTo x="6709" y="-575"/>
                  </wp:wrapPolygon>
                </wp:wrapThrough>
                <wp:docPr id="25" name="Group 25"/>
                <wp:cNvGraphicFramePr/>
                <a:graphic xmlns:a="http://schemas.openxmlformats.org/drawingml/2006/main">
                  <a:graphicData uri="http://schemas.microsoft.com/office/word/2010/wordprocessingGroup">
                    <wpg:wgp>
                      <wpg:cNvGrpSpPr/>
                      <wpg:grpSpPr>
                        <a:xfrm>
                          <a:off x="0" y="0"/>
                          <a:ext cx="1798955" cy="953770"/>
                          <a:chOff x="-24753" y="-43815"/>
                          <a:chExt cx="1800317" cy="954873"/>
                        </a:xfrm>
                      </wpg:grpSpPr>
                      <wps:wsp>
                        <wps:cNvPr id="26" name="Oval Callout 26"/>
                        <wps:cNvSpPr/>
                        <wps:spPr>
                          <a:xfrm rot="5400000">
                            <a:off x="425406" y="-493974"/>
                            <a:ext cx="900000" cy="1800317"/>
                          </a:xfrm>
                          <a:prstGeom prst="wedgeEllipseCallout">
                            <a:avLst/>
                          </a:prstGeom>
                          <a:solidFill>
                            <a:srgbClr val="41B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54C90" w14:textId="77777777" w:rsidR="006B3A2F" w:rsidRDefault="006B3A2F" w:rsidP="006B3A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76287" y="16924"/>
                            <a:ext cx="1602725" cy="8941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571923" w14:textId="77777777" w:rsidR="006B3A2F" w:rsidRPr="00514B04" w:rsidRDefault="006B3A2F" w:rsidP="006B3A2F">
                              <w:pPr>
                                <w:jc w:val="center"/>
                                <w:rPr>
                                  <w:b/>
                                  <w:color w:val="FFFFFF" w:themeColor="background1"/>
                                </w:rPr>
                              </w:pPr>
                              <w:r>
                                <w:rPr>
                                  <w:b/>
                                  <w:color w:val="FFFFFF" w:themeColor="background1"/>
                                  <w:lang w:val="nl-NL" w:eastAsia="en-GB"/>
                                </w:rPr>
                                <w:t xml:space="preserve">Benieuwd wat ‘je klanten serieus nemen’ eigenlijk precies inhoudt? Lees het </w:t>
                              </w:r>
                              <w:r w:rsidRPr="00465CF5">
                                <w:rPr>
                                  <w:b/>
                                  <w:color w:val="FFFFFF" w:themeColor="background1"/>
                                  <w:u w:val="single"/>
                                  <w:lang w:val="nl-NL" w:eastAsia="en-GB"/>
                                </w:rPr>
                                <w:t>hier</w:t>
                              </w:r>
                              <w:r>
                                <w:rPr>
                                  <w:b/>
                                  <w:color w:val="FFFFFF" w:themeColor="background1"/>
                                  <w:lang w:val="nl-NL"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0C441" id="Group 25" o:spid="_x0000_s1041" style="position:absolute;margin-left:353.9pt;margin-top:1.15pt;width:141.65pt;height:75.1pt;z-index:251694080;mso-width-relative:margin;mso-height-relative:margin" coordorigin="-24753,-43815" coordsize="1800317,9548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">
                <v:shape id="Oval Callout 26" o:spid="_x0000_s1042" type="#_x0000_t63" style="position:absolute;left:425406;top:-493974;width:900000;height:180031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mXUxAAA&#10;ANsAAAAPAAAAZHJzL2Rvd25yZXYueG1sRI9bawIxFITfC/0P4RR806wKIluzIoIghUrr5aFvx83Z&#10;CyYn2yTV9d83BaGPw8x8wyyWvTXiSj60jhWMRxkI4tLplmsFx8NmOAcRIrJG45gU3CnAsnh+WmCu&#10;3Y0/6bqPtUgQDjkqaGLscilD2ZDFMHIdcfIq5y3GJH0ttcdbglsjJ1k2kxZbTgsNdrRuqLzsf6yC&#10;+c5/b6ycmjf/Nd6+n87mI1YnpQYv/eoVRKQ+/ocf7a1WMJnB35f0A2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GZl1MQAAADbAAAADwAAAAAAAAAAAAAAAACXAgAAZHJzL2Rv&#10;d25yZXYueG1sUEsFBgAAAAAEAAQA9QAAAIgDAAAAAA==&#10;" adj="6300,24300" fillcolor="#41b6e6" stroked="f" strokeweight="2pt">
                  <v:textbox>
                    <w:txbxContent>
                      <w:p w14:paraId="51054C90" w14:textId="77777777" w:rsidR="006B3A2F" w:rsidRDefault="006B3A2F" w:rsidP="006B3A2F">
                        <w:pPr>
                          <w:jc w:val="center"/>
                        </w:pPr>
                      </w:p>
                    </w:txbxContent>
                  </v:textbox>
                </v:shape>
                <v:shape id="Text Box 27" o:spid="_x0000_s1043" type="#_x0000_t202" style="position:absolute;left:76287;top:16924;width:1602725;height:8941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53571923" w14:textId="77777777" w:rsidR="006B3A2F" w:rsidRPr="00514B04" w:rsidRDefault="006B3A2F" w:rsidP="006B3A2F">
                        <w:pPr>
                          <w:jc w:val="center"/>
                          <w:rPr>
                            <w:b/>
                            <w:color w:val="FFFFFF" w:themeColor="background1"/>
                          </w:rPr>
                        </w:pPr>
                        <w:r>
                          <w:rPr>
                            <w:b/>
                            <w:color w:val="FFFFFF" w:themeColor="background1"/>
                            <w:lang w:val="nl-NL" w:eastAsia="en-GB"/>
                          </w:rPr>
                          <w:t xml:space="preserve">Benieuwd wat ‘je klanten serieus nemen’ eigenlijk precies inhoudt? Lees het </w:t>
                        </w:r>
                        <w:r w:rsidRPr="00465CF5">
                          <w:rPr>
                            <w:b/>
                            <w:color w:val="FFFFFF" w:themeColor="background1"/>
                            <w:u w:val="single"/>
                            <w:lang w:val="nl-NL" w:eastAsia="en-GB"/>
                          </w:rPr>
                          <w:t>hier</w:t>
                        </w:r>
                        <w:r>
                          <w:rPr>
                            <w:b/>
                            <w:color w:val="FFFFFF" w:themeColor="background1"/>
                            <w:lang w:val="nl-NL" w:eastAsia="en-GB"/>
                          </w:rPr>
                          <w:t xml:space="preserve">! </w:t>
                        </w:r>
                      </w:p>
                    </w:txbxContent>
                  </v:textbox>
                </v:shape>
                <w10:wrap type="through"/>
              </v:group>
            </w:pict>
          </mc:Fallback>
        </mc:AlternateContent>
      </w:r>
    </w:p>
    <w:p w14:paraId="5A7746A6" w14:textId="77777777" w:rsidR="006B3A2F" w:rsidRPr="006511B4" w:rsidRDefault="006B3A2F" w:rsidP="006B3A2F">
      <w:pPr>
        <w:pStyle w:val="Kop2"/>
        <w:rPr>
          <w:lang w:eastAsia="en-GB"/>
        </w:rPr>
      </w:pPr>
      <w:bookmarkStart w:id="3" w:name="_Toc494208514"/>
      <w:r w:rsidRPr="006511B4">
        <w:rPr>
          <w:lang w:eastAsia="en-GB"/>
        </w:rPr>
        <w:t>Waar onze kans ligt</w:t>
      </w:r>
      <w:bookmarkEnd w:id="3"/>
    </w:p>
    <w:p w14:paraId="2CDE2872" w14:textId="77777777" w:rsidR="006B3A2F" w:rsidRPr="006511B4" w:rsidRDefault="006B3A2F" w:rsidP="006B3A2F">
      <w:pPr>
        <w:pStyle w:val="Plattetekst"/>
      </w:pPr>
      <w:r w:rsidRPr="006511B4">
        <w:t xml:space="preserve">Wanneer klanten zich serieus genomen voelen én goed en snel geholpen worden ontstaat er ruimte om de verwachtingen van onze klant te overtreffen. Dit doen we vooral door toegevoegde waarde te leveren. Hoewel dit nu nog voor 7% van de klanten gebeurt gaan we, met de kennis die we nu hebben over wat onze klant </w:t>
      </w:r>
      <w:r w:rsidRPr="006511B4">
        <w:rPr>
          <w:b/>
        </w:rPr>
        <w:t xml:space="preserve">echt </w:t>
      </w:r>
      <w:r w:rsidRPr="006511B4">
        <w:t>belangrijk vindt, samen voor meer!</w:t>
      </w:r>
    </w:p>
    <w:p w14:paraId="61C26498" w14:textId="77777777" w:rsidR="006B3A2F" w:rsidRDefault="006B3A2F" w:rsidP="006B3A2F">
      <w:pPr>
        <w:pStyle w:val="Plattetekst"/>
        <w:rPr>
          <w:rFonts w:ascii="Raleway Medium" w:hAnsi="Raleway Medium"/>
        </w:rPr>
      </w:pPr>
      <w:r w:rsidRPr="006511B4">
        <w:rPr>
          <w:lang w:eastAsia="en-GB"/>
        </w:rPr>
        <w:t xml:space="preserve">De </w:t>
      </w:r>
      <w:r w:rsidRPr="006511B4">
        <w:rPr>
          <w:rStyle w:val="Intensievebenadr"/>
          <w:i w:val="0"/>
        </w:rPr>
        <w:t>klantwaarde</w:t>
      </w:r>
      <w:r w:rsidRPr="006511B4">
        <w:rPr>
          <w:lang w:eastAsia="en-GB"/>
        </w:rPr>
        <w:t xml:space="preserve"> die hierbij hoort is:</w:t>
      </w:r>
      <w:r>
        <w:rPr>
          <w:lang w:eastAsia="en-GB"/>
        </w:rPr>
        <w:t xml:space="preserve"> </w:t>
      </w:r>
      <w:r w:rsidRPr="006511B4">
        <w:rPr>
          <w:rFonts w:ascii="Raleway Medium" w:hAnsi="Raleway Medium"/>
          <w:lang w:eastAsia="en-GB"/>
        </w:rPr>
        <w:t>“</w:t>
      </w:r>
      <w:r w:rsidRPr="00287B0C">
        <w:rPr>
          <w:rFonts w:ascii="Raleway Medium" w:hAnsi="Raleway Medium"/>
        </w:rPr>
        <w:t>Ik lever met mijn werk een waardevolle bijdrage aan het leven en wonen van mensen! En maak dit iedere dag waar</w:t>
      </w:r>
      <w:r>
        <w:rPr>
          <w:rFonts w:ascii="Raleway Medium" w:hAnsi="Raleway Medium"/>
        </w:rPr>
        <w:t>!</w:t>
      </w:r>
      <w:r w:rsidRPr="006511B4">
        <w:rPr>
          <w:rFonts w:ascii="Raleway Medium" w:hAnsi="Raleway Medium"/>
        </w:rPr>
        <w:t>”</w:t>
      </w:r>
    </w:p>
    <w:p w14:paraId="799A0A7C" w14:textId="77777777" w:rsidR="006B3A2F" w:rsidRPr="006511B4" w:rsidRDefault="006B3A2F" w:rsidP="006B3A2F">
      <w:pPr>
        <w:rPr>
          <w:lang w:val="nl-NL" w:eastAsia="en-GB"/>
        </w:rPr>
      </w:pPr>
    </w:p>
    <w:p w14:paraId="25912D23" w14:textId="77777777" w:rsidR="006B3A2F" w:rsidRPr="006511B4" w:rsidRDefault="006B3A2F" w:rsidP="006B3A2F">
      <w:pPr>
        <w:rPr>
          <w:b/>
          <w:lang w:val="nl-NL" w:eastAsia="en-GB"/>
        </w:rPr>
      </w:pPr>
      <w:r w:rsidRPr="006511B4">
        <w:rPr>
          <w:b/>
          <w:lang w:val="nl-NL" w:eastAsia="en-GB"/>
        </w:rPr>
        <w:t xml:space="preserve">Kortom: </w:t>
      </w:r>
    </w:p>
    <w:p w14:paraId="4D7D5561" w14:textId="77777777" w:rsidR="006B3A2F" w:rsidRPr="006511B4" w:rsidRDefault="006B3A2F" w:rsidP="006B3A2F">
      <w:pPr>
        <w:rPr>
          <w:lang w:val="nl-NL" w:eastAsia="en-GB"/>
        </w:rPr>
      </w:pPr>
      <w:r w:rsidRPr="006511B4">
        <w:rPr>
          <w:lang w:val="nl-NL" w:eastAsia="en-GB"/>
        </w:rPr>
        <w:t>Onthoud dat onze klant eerst serieus genomen wil worden voor we ze blij kunnen maken met goede en snelle service, en weet dat het leveren van toegevoegde waarde onze klant aangenaam verrast!</w:t>
      </w:r>
    </w:p>
    <w:p w14:paraId="5C4156E2" w14:textId="77777777" w:rsidR="006B3A2F" w:rsidRPr="006511B4" w:rsidRDefault="006B3A2F" w:rsidP="006B3A2F">
      <w:pPr>
        <w:rPr>
          <w:lang w:val="nl-NL" w:eastAsia="en-GB"/>
        </w:rPr>
      </w:pPr>
    </w:p>
    <w:p w14:paraId="51AF047A" w14:textId="77777777" w:rsidR="006B3A2F" w:rsidRPr="006511B4" w:rsidRDefault="006B3A2F" w:rsidP="006B3A2F">
      <w:pPr>
        <w:rPr>
          <w:lang w:val="nl-NL" w:eastAsia="en-GB"/>
        </w:rPr>
      </w:pPr>
      <w:r w:rsidRPr="006511B4">
        <w:rPr>
          <w:lang w:val="nl-NL" w:eastAsia="en-GB"/>
        </w:rPr>
        <w:t xml:space="preserve">Ben je benieuwd naar de details achter het verhaal? Duik de diepte in en ontdek </w:t>
      </w:r>
      <w:r>
        <w:rPr>
          <w:lang w:val="nl-NL" w:eastAsia="en-GB"/>
        </w:rPr>
        <w:t>waar jij het verschil kunt maken</w:t>
      </w:r>
      <w:r w:rsidRPr="006511B4">
        <w:rPr>
          <w:lang w:val="nl-NL" w:eastAsia="en-GB"/>
        </w:rPr>
        <w:t xml:space="preserve"> in de </w:t>
      </w:r>
      <w:r w:rsidRPr="006511B4">
        <w:rPr>
          <w:u w:val="single"/>
          <w:lang w:val="nl-NL" w:eastAsia="en-GB"/>
        </w:rPr>
        <w:t>rapportage</w:t>
      </w:r>
      <w:r w:rsidRPr="006511B4">
        <w:rPr>
          <w:lang w:val="nl-NL" w:eastAsia="en-GB"/>
        </w:rPr>
        <w:t xml:space="preserve">! Of lees je toch liever de </w:t>
      </w:r>
      <w:r w:rsidRPr="006511B4">
        <w:rPr>
          <w:u w:val="single"/>
          <w:lang w:val="nl-NL" w:eastAsia="en-GB"/>
        </w:rPr>
        <w:t>samenvatting</w:t>
      </w:r>
      <w:r w:rsidRPr="006511B4">
        <w:rPr>
          <w:lang w:val="nl-NL" w:eastAsia="en-GB"/>
        </w:rPr>
        <w:t xml:space="preserve">? </w:t>
      </w:r>
    </w:p>
    <w:p w14:paraId="73DE40BE" w14:textId="77777777" w:rsidR="006B3A2F" w:rsidRDefault="006B3A2F">
      <w:pPr>
        <w:rPr>
          <w:rFonts w:eastAsia="Raleway-Heavy" w:cs="Raleway-Heavy"/>
          <w:bCs/>
          <w:noProof/>
          <w:color w:val="41B6E6"/>
          <w:sz w:val="26"/>
          <w:szCs w:val="26"/>
          <w:lang w:val="nl-NL" w:eastAsia="en-GB"/>
        </w:rPr>
      </w:pPr>
      <w:r>
        <w:br w:type="page"/>
      </w:r>
    </w:p>
    <w:p w14:paraId="1C4B0D5F" w14:textId="75FDB602" w:rsidR="00757A12" w:rsidRDefault="00BD4F2C" w:rsidP="00AF42DB">
      <w:pPr>
        <w:pStyle w:val="Plattetekst"/>
      </w:pPr>
      <w:r w:rsidRPr="006511B4">
        <w:rPr>
          <w:noProof/>
          <w:lang w:eastAsia="nl-NL"/>
        </w:rPr>
        <mc:AlternateContent>
          <mc:Choice Requires="wpg">
            <w:drawing>
              <wp:anchor distT="0" distB="0" distL="114300" distR="114300" simplePos="0" relativeHeight="251696128" behindDoc="0" locked="0" layoutInCell="1" allowOverlap="1" wp14:anchorId="4D106E55" wp14:editId="29949844">
                <wp:simplePos x="0" y="0"/>
                <wp:positionH relativeFrom="column">
                  <wp:posOffset>54398</wp:posOffset>
                </wp:positionH>
                <wp:positionV relativeFrom="paragraph">
                  <wp:posOffset>25612</wp:posOffset>
                </wp:positionV>
                <wp:extent cx="1799714" cy="991235"/>
                <wp:effectExtent l="228600" t="25400" r="29210" b="0"/>
                <wp:wrapThrough wrapText="bothSides">
                  <wp:wrapPolygon edited="0">
                    <wp:start x="6707" y="-553"/>
                    <wp:lineTo x="-2744" y="0"/>
                    <wp:lineTo x="-2744" y="8856"/>
                    <wp:lineTo x="-610" y="8856"/>
                    <wp:lineTo x="-610" y="17712"/>
                    <wp:lineTo x="610" y="17712"/>
                    <wp:lineTo x="610" y="21033"/>
                    <wp:lineTo x="20731" y="21033"/>
                    <wp:lineTo x="20731" y="17712"/>
                    <wp:lineTo x="21646" y="9409"/>
                    <wp:lineTo x="21646" y="6088"/>
                    <wp:lineTo x="17378" y="553"/>
                    <wp:lineTo x="14634" y="-553"/>
                    <wp:lineTo x="6707" y="-553"/>
                  </wp:wrapPolygon>
                </wp:wrapThrough>
                <wp:docPr id="9" name="Group 16"/>
                <wp:cNvGraphicFramePr/>
                <a:graphic xmlns:a="http://schemas.openxmlformats.org/drawingml/2006/main">
                  <a:graphicData uri="http://schemas.microsoft.com/office/word/2010/wordprocessingGroup">
                    <wpg:wgp>
                      <wpg:cNvGrpSpPr/>
                      <wpg:grpSpPr>
                        <a:xfrm>
                          <a:off x="0" y="0"/>
                          <a:ext cx="1799714" cy="991235"/>
                          <a:chOff x="-24753" y="-43815"/>
                          <a:chExt cx="1800317" cy="991235"/>
                        </a:xfrm>
                      </wpg:grpSpPr>
                      <wps:wsp>
                        <wps:cNvPr id="28" name="Oval Callout 7"/>
                        <wps:cNvSpPr/>
                        <wps:spPr>
                          <a:xfrm rot="5400000">
                            <a:off x="425406" y="-493974"/>
                            <a:ext cx="900000" cy="1800317"/>
                          </a:xfrm>
                          <a:prstGeom prst="wedgeEllipseCallout">
                            <a:avLst/>
                          </a:prstGeom>
                          <a:solidFill>
                            <a:srgbClr val="41B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B0F4E5" w14:textId="77777777" w:rsidR="00757A12" w:rsidRDefault="00757A12" w:rsidP="00757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1"/>
                        <wps:cNvSpPr txBox="1"/>
                        <wps:spPr>
                          <a:xfrm>
                            <a:off x="0" y="0"/>
                            <a:ext cx="1750369" cy="947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7BC790" w14:textId="77777777" w:rsidR="00757A12" w:rsidRPr="00514B04" w:rsidRDefault="00757A12" w:rsidP="00757A12">
                              <w:pPr>
                                <w:jc w:val="center"/>
                                <w:rPr>
                                  <w:b/>
                                  <w:color w:val="FFFFFF" w:themeColor="background1"/>
                                </w:rPr>
                              </w:pPr>
                              <w:r w:rsidRPr="00514B04">
                                <w:rPr>
                                  <w:b/>
                                  <w:color w:val="FFFFFF" w:themeColor="background1"/>
                                  <w:lang w:val="nl-NL" w:eastAsia="en-GB"/>
                                </w:rPr>
                                <w:t xml:space="preserve">Weet je niet meer precies wat de klantwaarden inhielden? Lees ze hier terug in de </w:t>
                              </w:r>
                              <w:r w:rsidRPr="00514B04">
                                <w:rPr>
                                  <w:b/>
                                  <w:color w:val="FFFFFF" w:themeColor="background1"/>
                                  <w:u w:val="single"/>
                                  <w:lang w:val="nl-NL" w:eastAsia="en-GB"/>
                                </w:rPr>
                                <w:t>rapportage</w:t>
                              </w:r>
                              <w:r w:rsidRPr="00514B04">
                                <w:rPr>
                                  <w:b/>
                                  <w:color w:val="FFFFFF" w:themeColor="background1"/>
                                  <w:lang w:val="nl-NL"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106E55" id="_x0000_s1044" style="position:absolute;margin-left:4.3pt;margin-top:2pt;width:141.7pt;height:78.05pt;z-index:251696128;mso-width-relative:margin;mso-height-relative:margin" coordorigin="-24753,-43815" coordsize="1800317,9912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">
                <v:shape id="Oval Callout 7" o:spid="_x0000_s1045" type="#_x0000_t63" style="position:absolute;left:425406;top:-493974;width:900000;height:180031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VQ9wgAA&#10;ANsAAAAPAAAAZHJzL2Rvd25yZXYueG1sRE/Pa8IwFL4P9j+EN9htpnUwpBpFhIIIG9PNg7dn82yL&#10;yUtNsrb7781hsOPH93uxGq0RPfnQOlaQTzIQxJXTLdcKvr/KlxmIEJE1Gsek4JcCrJaPDwsstBt4&#10;T/0h1iKFcChQQRNjV0gZqoYshonriBN3cd5iTNDXUnscUrg1cpplb9Jiy6mhwY42DVXXw49VMPvw&#10;t9LKV7Pzp3z7fjybz3g5KvX8NK7nICKN8V/8595qBdM0Nn1JP0A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1VD3CAAAA2wAAAA8AAAAAAAAAAAAAAAAAlwIAAGRycy9kb3du&#10;cmV2LnhtbFBLBQYAAAAABAAEAPUAAACGAwAAAAA=&#10;" adj="6300,24300" fillcolor="#41b6e6" stroked="f" strokeweight="2pt">
                  <v:textbox>
                    <w:txbxContent>
                      <w:p w14:paraId="28B0F4E5" w14:textId="77777777" w:rsidR="00757A12" w:rsidRDefault="00757A12" w:rsidP="00757A12">
                        <w:pPr>
                          <w:jc w:val="center"/>
                        </w:pPr>
                      </w:p>
                    </w:txbxContent>
                  </v:textbox>
                </v:shape>
                <v:shape id="Text Box 1" o:spid="_x0000_s1046" type="#_x0000_t202" style="position:absolute;width:1750369;height:947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1A7BC790" w14:textId="77777777" w:rsidR="00757A12" w:rsidRPr="00514B04" w:rsidRDefault="00757A12" w:rsidP="00757A12">
                        <w:pPr>
                          <w:jc w:val="center"/>
                          <w:rPr>
                            <w:b/>
                            <w:color w:val="FFFFFF" w:themeColor="background1"/>
                          </w:rPr>
                        </w:pPr>
                        <w:r w:rsidRPr="00514B04">
                          <w:rPr>
                            <w:b/>
                            <w:color w:val="FFFFFF" w:themeColor="background1"/>
                            <w:lang w:val="nl-NL" w:eastAsia="en-GB"/>
                          </w:rPr>
                          <w:t xml:space="preserve">Weet je niet meer precies wat de klantwaarden inhielden? Lees ze hier terug in de </w:t>
                        </w:r>
                        <w:r w:rsidRPr="00514B04">
                          <w:rPr>
                            <w:b/>
                            <w:color w:val="FFFFFF" w:themeColor="background1"/>
                            <w:u w:val="single"/>
                            <w:lang w:val="nl-NL" w:eastAsia="en-GB"/>
                          </w:rPr>
                          <w:t>rapportage</w:t>
                        </w:r>
                        <w:r w:rsidRPr="00514B04">
                          <w:rPr>
                            <w:b/>
                            <w:color w:val="FFFFFF" w:themeColor="background1"/>
                            <w:lang w:val="nl-NL" w:eastAsia="en-GB"/>
                          </w:rPr>
                          <w:t>!</w:t>
                        </w:r>
                      </w:p>
                    </w:txbxContent>
                  </v:textbox>
                </v:shape>
                <w10:wrap type="through"/>
              </v:group>
            </w:pict>
          </mc:Fallback>
        </mc:AlternateContent>
      </w:r>
    </w:p>
    <w:p w14:paraId="36AF6601" w14:textId="605347FE" w:rsidR="00AF42DB" w:rsidRPr="006511B4" w:rsidRDefault="00AF42DB" w:rsidP="00AF42DB">
      <w:pPr>
        <w:pStyle w:val="Plattetekst"/>
      </w:pPr>
      <w:r w:rsidRPr="006511B4">
        <w:t>In juli 2017 heeft Echt Waarmaken voor Stek een klantbelevingsmeting gedaan</w:t>
      </w:r>
      <w:r w:rsidR="00B02738" w:rsidRPr="006511B4">
        <w:t xml:space="preserve">, gebaseerd op </w:t>
      </w:r>
      <w:r w:rsidRPr="006511B4">
        <w:t xml:space="preserve">de volgende </w:t>
      </w:r>
      <w:r w:rsidRPr="006511B4">
        <w:rPr>
          <w:b/>
        </w:rPr>
        <w:t>5 klantwaarden</w:t>
      </w:r>
      <w:r w:rsidR="00B02738" w:rsidRPr="006511B4">
        <w:t>:</w:t>
      </w:r>
    </w:p>
    <w:p w14:paraId="01E91793" w14:textId="77777777" w:rsidR="00AF42DB" w:rsidRPr="006511B4" w:rsidRDefault="00AF42DB" w:rsidP="00AF42DB">
      <w:pPr>
        <w:pStyle w:val="Plattetekst"/>
        <w:numPr>
          <w:ilvl w:val="0"/>
          <w:numId w:val="24"/>
        </w:numPr>
      </w:pPr>
      <w:r w:rsidRPr="006511B4">
        <w:t xml:space="preserve">Ik verplaats me in onze klanten en handel daarnaar! </w:t>
      </w:r>
    </w:p>
    <w:p w14:paraId="663A0265" w14:textId="77777777" w:rsidR="00AF42DB" w:rsidRPr="006511B4" w:rsidRDefault="00AF42DB" w:rsidP="00AF42DB">
      <w:pPr>
        <w:pStyle w:val="Plattetekst"/>
        <w:numPr>
          <w:ilvl w:val="0"/>
          <w:numId w:val="24"/>
        </w:numPr>
      </w:pPr>
      <w:r w:rsidRPr="006511B4">
        <w:t>Ik kies zoveel mogelijk voor persoonlijk klantcontact. Ik ga een moeilijk gesprek niet uit de weg! Een klacht is een kans, geen bedreiging.</w:t>
      </w:r>
    </w:p>
    <w:p w14:paraId="5A7ACC09" w14:textId="77777777" w:rsidR="00AF42DB" w:rsidRPr="006511B4" w:rsidRDefault="00AF42DB" w:rsidP="00AF42DB">
      <w:pPr>
        <w:pStyle w:val="Plattetekst"/>
        <w:numPr>
          <w:ilvl w:val="0"/>
          <w:numId w:val="24"/>
        </w:numPr>
      </w:pPr>
      <w:r w:rsidRPr="006511B4">
        <w:t>Ik bepaal niet wat goed is voor de ander (klant, collega, partner) maar ga op zoek naar de vraag en de oplossing.</w:t>
      </w:r>
    </w:p>
    <w:p w14:paraId="33F262F7" w14:textId="7E28FA24" w:rsidR="00AF42DB" w:rsidRPr="006511B4" w:rsidRDefault="00AF42DB" w:rsidP="00AF42DB">
      <w:pPr>
        <w:pStyle w:val="Plattetekst"/>
        <w:numPr>
          <w:ilvl w:val="0"/>
          <w:numId w:val="24"/>
        </w:numPr>
      </w:pPr>
      <w:r w:rsidRPr="006511B4">
        <w:t>Ik geef klantvragen voorrang en heb verantwoordelijkheid voor beantwoording, ook als ik de vraag doorzet.</w:t>
      </w:r>
    </w:p>
    <w:p w14:paraId="74CB7492" w14:textId="6DBD44AC" w:rsidR="00AF42DB" w:rsidRDefault="00AF42DB" w:rsidP="00AF42DB">
      <w:pPr>
        <w:pStyle w:val="Plattetekst"/>
        <w:numPr>
          <w:ilvl w:val="0"/>
          <w:numId w:val="24"/>
        </w:numPr>
      </w:pPr>
      <w:r w:rsidRPr="006511B4">
        <w:t>Ik lever met mijn werk een waardevolle bijdrage aan het leven en wonen van mensen! En maak dit iedere dag waar!</w:t>
      </w:r>
    </w:p>
    <w:p w14:paraId="53EA412D" w14:textId="77777777" w:rsidR="00B440D8" w:rsidRDefault="00B440D8" w:rsidP="00BD4F2C">
      <w:pPr>
        <w:pStyle w:val="Plattetekst"/>
      </w:pPr>
    </w:p>
    <w:p w14:paraId="7F369B49" w14:textId="5E00298E" w:rsidR="00BD4F2C" w:rsidRPr="006511B4" w:rsidRDefault="00BD4F2C" w:rsidP="00BD4F2C">
      <w:pPr>
        <w:pStyle w:val="Plattetekst"/>
      </w:pPr>
      <w:r w:rsidRPr="006511B4">
        <w:rPr>
          <w:noProof/>
          <w:lang w:eastAsia="nl-NL"/>
        </w:rPr>
        <mc:AlternateContent>
          <mc:Choice Requires="wpg">
            <w:drawing>
              <wp:anchor distT="0" distB="0" distL="114300" distR="114300" simplePos="0" relativeHeight="251698176" behindDoc="0" locked="0" layoutInCell="1" allowOverlap="1" wp14:anchorId="474710B1" wp14:editId="0C58238E">
                <wp:simplePos x="0" y="0"/>
                <wp:positionH relativeFrom="column">
                  <wp:posOffset>0</wp:posOffset>
                </wp:positionH>
                <wp:positionV relativeFrom="paragraph">
                  <wp:posOffset>194945</wp:posOffset>
                </wp:positionV>
                <wp:extent cx="1905000" cy="819785"/>
                <wp:effectExtent l="0" t="0" r="0" b="0"/>
                <wp:wrapThrough wrapText="bothSides">
                  <wp:wrapPolygon edited="0">
                    <wp:start x="8928" y="0"/>
                    <wp:lineTo x="5472" y="1338"/>
                    <wp:lineTo x="2880" y="6023"/>
                    <wp:lineTo x="2880" y="10708"/>
                    <wp:lineTo x="0" y="16731"/>
                    <wp:lineTo x="0" y="18070"/>
                    <wp:lineTo x="7488" y="20747"/>
                    <wp:lineTo x="17568" y="20747"/>
                    <wp:lineTo x="21312" y="18739"/>
                    <wp:lineTo x="21312" y="2677"/>
                    <wp:lineTo x="16416" y="0"/>
                    <wp:lineTo x="8928" y="0"/>
                  </wp:wrapPolygon>
                </wp:wrapThrough>
                <wp:docPr id="30" name="Group 17"/>
                <wp:cNvGraphicFramePr/>
                <a:graphic xmlns:a="http://schemas.openxmlformats.org/drawingml/2006/main">
                  <a:graphicData uri="http://schemas.microsoft.com/office/word/2010/wordprocessingGroup">
                    <wpg:wgp>
                      <wpg:cNvGrpSpPr/>
                      <wpg:grpSpPr>
                        <a:xfrm>
                          <a:off x="0" y="0"/>
                          <a:ext cx="1905000" cy="819785"/>
                          <a:chOff x="-281810" y="-104204"/>
                          <a:chExt cx="1928370" cy="913676"/>
                        </a:xfrm>
                      </wpg:grpSpPr>
                      <wps:wsp>
                        <wps:cNvPr id="31" name="Oval Callout 18"/>
                        <wps:cNvSpPr/>
                        <wps:spPr>
                          <a:xfrm rot="5400000">
                            <a:off x="225537" y="-611551"/>
                            <a:ext cx="913676" cy="1928370"/>
                          </a:xfrm>
                          <a:custGeom>
                            <a:avLst/>
                            <a:gdLst>
                              <a:gd name="connsiteX0" fmla="*/ 241883 w 829302"/>
                              <a:gd name="connsiteY0" fmla="*/ 1938062 h 1722722"/>
                              <a:gd name="connsiteX1" fmla="*/ 210879 w 829302"/>
                              <a:gd name="connsiteY1" fmla="*/ 1611535 h 1722722"/>
                              <a:gd name="connsiteX2" fmla="*/ 2264 w 829302"/>
                              <a:gd name="connsiteY2" fmla="*/ 771475 h 1722722"/>
                              <a:gd name="connsiteX3" fmla="*/ 549440 w 829302"/>
                              <a:gd name="connsiteY3" fmla="*/ 46780 h 1722722"/>
                              <a:gd name="connsiteX4" fmla="*/ 828680 w 829302"/>
                              <a:gd name="connsiteY4" fmla="*/ 908498 h 1722722"/>
                              <a:gd name="connsiteX5" fmla="*/ 360996 w 829302"/>
                              <a:gd name="connsiteY5" fmla="*/ 1715481 h 1722722"/>
                              <a:gd name="connsiteX6" fmla="*/ 241883 w 829302"/>
                              <a:gd name="connsiteY6" fmla="*/ 1938062 h 1722722"/>
                              <a:gd name="connsiteX0" fmla="*/ 241891 w 829314"/>
                              <a:gd name="connsiteY0" fmla="*/ 1938568 h 1938568"/>
                              <a:gd name="connsiteX1" fmla="*/ 210887 w 829314"/>
                              <a:gd name="connsiteY1" fmla="*/ 1612041 h 1938568"/>
                              <a:gd name="connsiteX2" fmla="*/ 2272 w 829314"/>
                              <a:gd name="connsiteY2" fmla="*/ 771981 h 1938568"/>
                              <a:gd name="connsiteX3" fmla="*/ 549448 w 829314"/>
                              <a:gd name="connsiteY3" fmla="*/ 47286 h 1938568"/>
                              <a:gd name="connsiteX4" fmla="*/ 828688 w 829314"/>
                              <a:gd name="connsiteY4" fmla="*/ 909004 h 1938568"/>
                              <a:gd name="connsiteX5" fmla="*/ 361004 w 829314"/>
                              <a:gd name="connsiteY5" fmla="*/ 1715987 h 1938568"/>
                              <a:gd name="connsiteX6" fmla="*/ 241891 w 829314"/>
                              <a:gd name="connsiteY6" fmla="*/ 1938568 h 1938568"/>
                              <a:gd name="connsiteX0" fmla="*/ 241891 w 851428"/>
                              <a:gd name="connsiteY0" fmla="*/ 1938568 h 1938568"/>
                              <a:gd name="connsiteX1" fmla="*/ 210887 w 851428"/>
                              <a:gd name="connsiteY1" fmla="*/ 1612041 h 1938568"/>
                              <a:gd name="connsiteX2" fmla="*/ 2272 w 851428"/>
                              <a:gd name="connsiteY2" fmla="*/ 771981 h 1938568"/>
                              <a:gd name="connsiteX3" fmla="*/ 549448 w 851428"/>
                              <a:gd name="connsiteY3" fmla="*/ 47286 h 1938568"/>
                              <a:gd name="connsiteX4" fmla="*/ 828688 w 851428"/>
                              <a:gd name="connsiteY4" fmla="*/ 909004 h 1938568"/>
                              <a:gd name="connsiteX5" fmla="*/ 672693 w 851428"/>
                              <a:gd name="connsiteY5" fmla="*/ 1599471 h 1938568"/>
                              <a:gd name="connsiteX6" fmla="*/ 241891 w 851428"/>
                              <a:gd name="connsiteY6" fmla="*/ 1938568 h 1938568"/>
                              <a:gd name="connsiteX0" fmla="*/ 241891 w 829314"/>
                              <a:gd name="connsiteY0" fmla="*/ 1938568 h 1938568"/>
                              <a:gd name="connsiteX1" fmla="*/ 210887 w 829314"/>
                              <a:gd name="connsiteY1" fmla="*/ 1612041 h 1938568"/>
                              <a:gd name="connsiteX2" fmla="*/ 2272 w 829314"/>
                              <a:gd name="connsiteY2" fmla="*/ 771981 h 1938568"/>
                              <a:gd name="connsiteX3" fmla="*/ 549448 w 829314"/>
                              <a:gd name="connsiteY3" fmla="*/ 47286 h 1938568"/>
                              <a:gd name="connsiteX4" fmla="*/ 828688 w 829314"/>
                              <a:gd name="connsiteY4" fmla="*/ 909004 h 1938568"/>
                              <a:gd name="connsiteX5" fmla="*/ 672693 w 829314"/>
                              <a:gd name="connsiteY5" fmla="*/ 1599471 h 1938568"/>
                              <a:gd name="connsiteX6" fmla="*/ 241891 w 829314"/>
                              <a:gd name="connsiteY6" fmla="*/ 1938568 h 1938568"/>
                              <a:gd name="connsiteX0" fmla="*/ 673196 w 829314"/>
                              <a:gd name="connsiteY0" fmla="*/ 1980237 h 1980237"/>
                              <a:gd name="connsiteX1" fmla="*/ 210887 w 829314"/>
                              <a:gd name="connsiteY1" fmla="*/ 1612041 h 1980237"/>
                              <a:gd name="connsiteX2" fmla="*/ 2272 w 829314"/>
                              <a:gd name="connsiteY2" fmla="*/ 771981 h 1980237"/>
                              <a:gd name="connsiteX3" fmla="*/ 549448 w 829314"/>
                              <a:gd name="connsiteY3" fmla="*/ 47286 h 1980237"/>
                              <a:gd name="connsiteX4" fmla="*/ 828688 w 829314"/>
                              <a:gd name="connsiteY4" fmla="*/ 909004 h 1980237"/>
                              <a:gd name="connsiteX5" fmla="*/ 672693 w 829314"/>
                              <a:gd name="connsiteY5" fmla="*/ 1599471 h 1980237"/>
                              <a:gd name="connsiteX6" fmla="*/ 673196 w 829314"/>
                              <a:gd name="connsiteY6" fmla="*/ 1980237 h 1980237"/>
                              <a:gd name="connsiteX0" fmla="*/ 671181 w 827299"/>
                              <a:gd name="connsiteY0" fmla="*/ 1964573 h 1964573"/>
                              <a:gd name="connsiteX1" fmla="*/ 481186 w 827299"/>
                              <a:gd name="connsiteY1" fmla="*/ 1646449 h 1964573"/>
                              <a:gd name="connsiteX2" fmla="*/ 257 w 827299"/>
                              <a:gd name="connsiteY2" fmla="*/ 756317 h 1964573"/>
                              <a:gd name="connsiteX3" fmla="*/ 547433 w 827299"/>
                              <a:gd name="connsiteY3" fmla="*/ 31622 h 1964573"/>
                              <a:gd name="connsiteX4" fmla="*/ 826673 w 827299"/>
                              <a:gd name="connsiteY4" fmla="*/ 893340 h 1964573"/>
                              <a:gd name="connsiteX5" fmla="*/ 670678 w 827299"/>
                              <a:gd name="connsiteY5" fmla="*/ 1583807 h 1964573"/>
                              <a:gd name="connsiteX6" fmla="*/ 671181 w 827299"/>
                              <a:gd name="connsiteY6" fmla="*/ 1964573 h 1964573"/>
                              <a:gd name="connsiteX0" fmla="*/ 672701 w 828819"/>
                              <a:gd name="connsiteY0" fmla="*/ 1964573 h 1964573"/>
                              <a:gd name="connsiteX1" fmla="*/ 482706 w 828819"/>
                              <a:gd name="connsiteY1" fmla="*/ 1646449 h 1964573"/>
                              <a:gd name="connsiteX2" fmla="*/ 1777 w 828819"/>
                              <a:gd name="connsiteY2" fmla="*/ 756317 h 1964573"/>
                              <a:gd name="connsiteX3" fmla="*/ 548953 w 828819"/>
                              <a:gd name="connsiteY3" fmla="*/ 31622 h 1964573"/>
                              <a:gd name="connsiteX4" fmla="*/ 828193 w 828819"/>
                              <a:gd name="connsiteY4" fmla="*/ 893340 h 1964573"/>
                              <a:gd name="connsiteX5" fmla="*/ 672198 w 828819"/>
                              <a:gd name="connsiteY5" fmla="*/ 1583807 h 1964573"/>
                              <a:gd name="connsiteX6" fmla="*/ 672701 w 828819"/>
                              <a:gd name="connsiteY6" fmla="*/ 1964573 h 1964573"/>
                              <a:gd name="connsiteX0" fmla="*/ 684424 w 840542"/>
                              <a:gd name="connsiteY0" fmla="*/ 1967787 h 1967787"/>
                              <a:gd name="connsiteX1" fmla="*/ 494429 w 840542"/>
                              <a:gd name="connsiteY1" fmla="*/ 1649663 h 1967787"/>
                              <a:gd name="connsiteX2" fmla="*/ 13500 w 840542"/>
                              <a:gd name="connsiteY2" fmla="*/ 759531 h 1967787"/>
                              <a:gd name="connsiteX3" fmla="*/ 560676 w 840542"/>
                              <a:gd name="connsiteY3" fmla="*/ 34836 h 1967787"/>
                              <a:gd name="connsiteX4" fmla="*/ 839916 w 840542"/>
                              <a:gd name="connsiteY4" fmla="*/ 896554 h 1967787"/>
                              <a:gd name="connsiteX5" fmla="*/ 683921 w 840542"/>
                              <a:gd name="connsiteY5" fmla="*/ 1587021 h 1967787"/>
                              <a:gd name="connsiteX6" fmla="*/ 684424 w 840542"/>
                              <a:gd name="connsiteY6" fmla="*/ 1967787 h 1967787"/>
                              <a:gd name="connsiteX0" fmla="*/ 674162 w 830280"/>
                              <a:gd name="connsiteY0" fmla="*/ 1967023 h 1967023"/>
                              <a:gd name="connsiteX1" fmla="*/ 484167 w 830280"/>
                              <a:gd name="connsiteY1" fmla="*/ 1648899 h 1967023"/>
                              <a:gd name="connsiteX2" fmla="*/ 3238 w 830280"/>
                              <a:gd name="connsiteY2" fmla="*/ 758767 h 1967023"/>
                              <a:gd name="connsiteX3" fmla="*/ 550414 w 830280"/>
                              <a:gd name="connsiteY3" fmla="*/ 34072 h 1967023"/>
                              <a:gd name="connsiteX4" fmla="*/ 829654 w 830280"/>
                              <a:gd name="connsiteY4" fmla="*/ 895790 h 1967023"/>
                              <a:gd name="connsiteX5" fmla="*/ 673659 w 830280"/>
                              <a:gd name="connsiteY5" fmla="*/ 1586257 h 1967023"/>
                              <a:gd name="connsiteX6" fmla="*/ 674162 w 830280"/>
                              <a:gd name="connsiteY6" fmla="*/ 1967023 h 1967023"/>
                              <a:gd name="connsiteX0" fmla="*/ 671406 w 827524"/>
                              <a:gd name="connsiteY0" fmla="*/ 1967023 h 1967023"/>
                              <a:gd name="connsiteX1" fmla="*/ 481411 w 827524"/>
                              <a:gd name="connsiteY1" fmla="*/ 1648899 h 1967023"/>
                              <a:gd name="connsiteX2" fmla="*/ 482 w 827524"/>
                              <a:gd name="connsiteY2" fmla="*/ 758767 h 1967023"/>
                              <a:gd name="connsiteX3" fmla="*/ 547658 w 827524"/>
                              <a:gd name="connsiteY3" fmla="*/ 34072 h 1967023"/>
                              <a:gd name="connsiteX4" fmla="*/ 826898 w 827524"/>
                              <a:gd name="connsiteY4" fmla="*/ 895790 h 1967023"/>
                              <a:gd name="connsiteX5" fmla="*/ 670903 w 827524"/>
                              <a:gd name="connsiteY5" fmla="*/ 1586257 h 1967023"/>
                              <a:gd name="connsiteX6" fmla="*/ 671406 w 827524"/>
                              <a:gd name="connsiteY6" fmla="*/ 1967023 h 1967023"/>
                              <a:gd name="connsiteX0" fmla="*/ 671394 w 827699"/>
                              <a:gd name="connsiteY0" fmla="*/ 1941562 h 1941562"/>
                              <a:gd name="connsiteX1" fmla="*/ 481399 w 827699"/>
                              <a:gd name="connsiteY1" fmla="*/ 1623438 h 1941562"/>
                              <a:gd name="connsiteX2" fmla="*/ 470 w 827699"/>
                              <a:gd name="connsiteY2" fmla="*/ 733306 h 1941562"/>
                              <a:gd name="connsiteX3" fmla="*/ 547646 w 827699"/>
                              <a:gd name="connsiteY3" fmla="*/ 8611 h 1941562"/>
                              <a:gd name="connsiteX4" fmla="*/ 826886 w 827699"/>
                              <a:gd name="connsiteY4" fmla="*/ 870329 h 1941562"/>
                              <a:gd name="connsiteX5" fmla="*/ 670891 w 827699"/>
                              <a:gd name="connsiteY5" fmla="*/ 1560796 h 1941562"/>
                              <a:gd name="connsiteX6" fmla="*/ 671394 w 827699"/>
                              <a:gd name="connsiteY6" fmla="*/ 1941562 h 1941562"/>
                              <a:gd name="connsiteX0" fmla="*/ 670925 w 826901"/>
                              <a:gd name="connsiteY0" fmla="*/ 1976912 h 1976912"/>
                              <a:gd name="connsiteX1" fmla="*/ 480930 w 826901"/>
                              <a:gd name="connsiteY1" fmla="*/ 1658788 h 1976912"/>
                              <a:gd name="connsiteX2" fmla="*/ 1 w 826901"/>
                              <a:gd name="connsiteY2" fmla="*/ 768656 h 1976912"/>
                              <a:gd name="connsiteX3" fmla="*/ 481036 w 826901"/>
                              <a:gd name="connsiteY3" fmla="*/ 7405 h 1976912"/>
                              <a:gd name="connsiteX4" fmla="*/ 826417 w 826901"/>
                              <a:gd name="connsiteY4" fmla="*/ 905679 h 1976912"/>
                              <a:gd name="connsiteX5" fmla="*/ 670422 w 826901"/>
                              <a:gd name="connsiteY5" fmla="*/ 1596146 h 1976912"/>
                              <a:gd name="connsiteX6" fmla="*/ 670925 w 826901"/>
                              <a:gd name="connsiteY6" fmla="*/ 1976912 h 1976912"/>
                              <a:gd name="connsiteX0" fmla="*/ 670925 w 826901"/>
                              <a:gd name="connsiteY0" fmla="*/ 1914482 h 1914482"/>
                              <a:gd name="connsiteX1" fmla="*/ 480930 w 826901"/>
                              <a:gd name="connsiteY1" fmla="*/ 1596358 h 1914482"/>
                              <a:gd name="connsiteX2" fmla="*/ 1 w 826901"/>
                              <a:gd name="connsiteY2" fmla="*/ 706226 h 1914482"/>
                              <a:gd name="connsiteX3" fmla="*/ 481044 w 826901"/>
                              <a:gd name="connsiteY3" fmla="*/ 8084 h 1914482"/>
                              <a:gd name="connsiteX4" fmla="*/ 826417 w 826901"/>
                              <a:gd name="connsiteY4" fmla="*/ 843249 h 1914482"/>
                              <a:gd name="connsiteX5" fmla="*/ 670422 w 826901"/>
                              <a:gd name="connsiteY5" fmla="*/ 1533716 h 1914482"/>
                              <a:gd name="connsiteX6" fmla="*/ 670925 w 826901"/>
                              <a:gd name="connsiteY6" fmla="*/ 1914482 h 1914482"/>
                              <a:gd name="connsiteX0" fmla="*/ 670925 w 859683"/>
                              <a:gd name="connsiteY0" fmla="*/ 1906399 h 1906399"/>
                              <a:gd name="connsiteX1" fmla="*/ 480930 w 859683"/>
                              <a:gd name="connsiteY1" fmla="*/ 1588275 h 1906399"/>
                              <a:gd name="connsiteX2" fmla="*/ 1 w 859683"/>
                              <a:gd name="connsiteY2" fmla="*/ 698143 h 1906399"/>
                              <a:gd name="connsiteX3" fmla="*/ 481044 w 859683"/>
                              <a:gd name="connsiteY3" fmla="*/ 1 h 1906399"/>
                              <a:gd name="connsiteX4" fmla="*/ 859378 w 859683"/>
                              <a:gd name="connsiteY4" fmla="*/ 698490 h 1906399"/>
                              <a:gd name="connsiteX5" fmla="*/ 670422 w 859683"/>
                              <a:gd name="connsiteY5" fmla="*/ 1525633 h 1906399"/>
                              <a:gd name="connsiteX6" fmla="*/ 670925 w 859683"/>
                              <a:gd name="connsiteY6" fmla="*/ 1906399 h 1906399"/>
                              <a:gd name="connsiteX0" fmla="*/ 670925 w 817529"/>
                              <a:gd name="connsiteY0" fmla="*/ 1906442 h 1906442"/>
                              <a:gd name="connsiteX1" fmla="*/ 480930 w 817529"/>
                              <a:gd name="connsiteY1" fmla="*/ 1588318 h 1906442"/>
                              <a:gd name="connsiteX2" fmla="*/ 1 w 817529"/>
                              <a:gd name="connsiteY2" fmla="*/ 698186 h 1906442"/>
                              <a:gd name="connsiteX3" fmla="*/ 481044 w 817529"/>
                              <a:gd name="connsiteY3" fmla="*/ 44 h 1906442"/>
                              <a:gd name="connsiteX4" fmla="*/ 817175 w 817529"/>
                              <a:gd name="connsiteY4" fmla="*/ 673114 h 1906442"/>
                              <a:gd name="connsiteX5" fmla="*/ 670422 w 817529"/>
                              <a:gd name="connsiteY5" fmla="*/ 1525676 h 1906442"/>
                              <a:gd name="connsiteX6" fmla="*/ 670925 w 817529"/>
                              <a:gd name="connsiteY6" fmla="*/ 1906442 h 1906442"/>
                              <a:gd name="connsiteX0" fmla="*/ 670925 w 817531"/>
                              <a:gd name="connsiteY0" fmla="*/ 1906483 h 1906483"/>
                              <a:gd name="connsiteX1" fmla="*/ 480930 w 817531"/>
                              <a:gd name="connsiteY1" fmla="*/ 1588359 h 1906483"/>
                              <a:gd name="connsiteX2" fmla="*/ 1 w 817531"/>
                              <a:gd name="connsiteY2" fmla="*/ 698227 h 1906483"/>
                              <a:gd name="connsiteX3" fmla="*/ 481044 w 817531"/>
                              <a:gd name="connsiteY3" fmla="*/ 85 h 1906483"/>
                              <a:gd name="connsiteX4" fmla="*/ 817177 w 817531"/>
                              <a:gd name="connsiteY4" fmla="*/ 740939 h 1906483"/>
                              <a:gd name="connsiteX5" fmla="*/ 670422 w 817531"/>
                              <a:gd name="connsiteY5" fmla="*/ 1525717 h 1906483"/>
                              <a:gd name="connsiteX6" fmla="*/ 670925 w 817531"/>
                              <a:gd name="connsiteY6" fmla="*/ 1906483 h 1906483"/>
                              <a:gd name="connsiteX0" fmla="*/ 670925 w 818294"/>
                              <a:gd name="connsiteY0" fmla="*/ 1906483 h 1906483"/>
                              <a:gd name="connsiteX1" fmla="*/ 480930 w 818294"/>
                              <a:gd name="connsiteY1" fmla="*/ 1588359 h 1906483"/>
                              <a:gd name="connsiteX2" fmla="*/ 1 w 818294"/>
                              <a:gd name="connsiteY2" fmla="*/ 698227 h 1906483"/>
                              <a:gd name="connsiteX3" fmla="*/ 481044 w 818294"/>
                              <a:gd name="connsiteY3" fmla="*/ 85 h 1906483"/>
                              <a:gd name="connsiteX4" fmla="*/ 817177 w 818294"/>
                              <a:gd name="connsiteY4" fmla="*/ 740939 h 1906483"/>
                              <a:gd name="connsiteX5" fmla="*/ 670422 w 818294"/>
                              <a:gd name="connsiteY5" fmla="*/ 1525717 h 1906483"/>
                              <a:gd name="connsiteX6" fmla="*/ 670925 w 818294"/>
                              <a:gd name="connsiteY6" fmla="*/ 1906483 h 1906483"/>
                              <a:gd name="connsiteX0" fmla="*/ 670925 w 818294"/>
                              <a:gd name="connsiteY0" fmla="*/ 1906507 h 1906507"/>
                              <a:gd name="connsiteX1" fmla="*/ 480930 w 818294"/>
                              <a:gd name="connsiteY1" fmla="*/ 1588383 h 1906507"/>
                              <a:gd name="connsiteX2" fmla="*/ 1 w 818294"/>
                              <a:gd name="connsiteY2" fmla="*/ 698251 h 1906507"/>
                              <a:gd name="connsiteX3" fmla="*/ 481044 w 818294"/>
                              <a:gd name="connsiteY3" fmla="*/ 109 h 1906507"/>
                              <a:gd name="connsiteX4" fmla="*/ 817177 w 818294"/>
                              <a:gd name="connsiteY4" fmla="*/ 740963 h 1906507"/>
                              <a:gd name="connsiteX5" fmla="*/ 670422 w 818294"/>
                              <a:gd name="connsiteY5" fmla="*/ 1525741 h 1906507"/>
                              <a:gd name="connsiteX6" fmla="*/ 670925 w 818294"/>
                              <a:gd name="connsiteY6" fmla="*/ 1906507 h 1906507"/>
                              <a:gd name="connsiteX0" fmla="*/ 670925 w 818933"/>
                              <a:gd name="connsiteY0" fmla="*/ 1909413 h 1909413"/>
                              <a:gd name="connsiteX1" fmla="*/ 480930 w 818933"/>
                              <a:gd name="connsiteY1" fmla="*/ 1591289 h 1909413"/>
                              <a:gd name="connsiteX2" fmla="*/ 1 w 818933"/>
                              <a:gd name="connsiteY2" fmla="*/ 701157 h 1909413"/>
                              <a:gd name="connsiteX3" fmla="*/ 481044 w 818933"/>
                              <a:gd name="connsiteY3" fmla="*/ 3015 h 1909413"/>
                              <a:gd name="connsiteX4" fmla="*/ 817177 w 818933"/>
                              <a:gd name="connsiteY4" fmla="*/ 743869 h 1909413"/>
                              <a:gd name="connsiteX5" fmla="*/ 670422 w 818933"/>
                              <a:gd name="connsiteY5" fmla="*/ 1528647 h 1909413"/>
                              <a:gd name="connsiteX6" fmla="*/ 670925 w 818933"/>
                              <a:gd name="connsiteY6" fmla="*/ 1909413 h 1909413"/>
                              <a:gd name="connsiteX0" fmla="*/ 670925 w 818294"/>
                              <a:gd name="connsiteY0" fmla="*/ 1910735 h 1910735"/>
                              <a:gd name="connsiteX1" fmla="*/ 480930 w 818294"/>
                              <a:gd name="connsiteY1" fmla="*/ 1592611 h 1910735"/>
                              <a:gd name="connsiteX2" fmla="*/ 1 w 818294"/>
                              <a:gd name="connsiteY2" fmla="*/ 702479 h 1910735"/>
                              <a:gd name="connsiteX3" fmla="*/ 481044 w 818294"/>
                              <a:gd name="connsiteY3" fmla="*/ 4337 h 1910735"/>
                              <a:gd name="connsiteX4" fmla="*/ 817177 w 818294"/>
                              <a:gd name="connsiteY4" fmla="*/ 745191 h 1910735"/>
                              <a:gd name="connsiteX5" fmla="*/ 670422 w 818294"/>
                              <a:gd name="connsiteY5" fmla="*/ 1529969 h 1910735"/>
                              <a:gd name="connsiteX6" fmla="*/ 670925 w 818294"/>
                              <a:gd name="connsiteY6" fmla="*/ 1910735 h 1910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8294" h="1910735">
                                <a:moveTo>
                                  <a:pt x="670925" y="1910735"/>
                                </a:moveTo>
                                <a:lnTo>
                                  <a:pt x="480930" y="1592611"/>
                                </a:lnTo>
                                <a:cubicBezTo>
                                  <a:pt x="15833" y="1601672"/>
                                  <a:pt x="-18" y="967191"/>
                                  <a:pt x="1" y="702479"/>
                                </a:cubicBezTo>
                                <a:cubicBezTo>
                                  <a:pt x="20" y="437767"/>
                                  <a:pt x="146078" y="-51071"/>
                                  <a:pt x="481044" y="4337"/>
                                </a:cubicBezTo>
                                <a:cubicBezTo>
                                  <a:pt x="743956" y="47826"/>
                                  <a:pt x="827325" y="360559"/>
                                  <a:pt x="817177" y="745191"/>
                                </a:cubicBezTo>
                                <a:cubicBezTo>
                                  <a:pt x="829308" y="1245588"/>
                                  <a:pt x="740180" y="1425583"/>
                                  <a:pt x="670422" y="1529969"/>
                                </a:cubicBezTo>
                                <a:cubicBezTo>
                                  <a:pt x="670590" y="1656891"/>
                                  <a:pt x="670757" y="1783813"/>
                                  <a:pt x="670925" y="1910735"/>
                                </a:cubicBezTo>
                                <a:close/>
                              </a:path>
                            </a:pathLst>
                          </a:custGeom>
                          <a:solidFill>
                            <a:srgbClr val="41B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A2419" w14:textId="77777777" w:rsidR="00BD4F2C" w:rsidRDefault="00BD4F2C" w:rsidP="00BD4F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19"/>
                        <wps:cNvSpPr txBox="1"/>
                        <wps:spPr>
                          <a:xfrm>
                            <a:off x="42764" y="-10545"/>
                            <a:ext cx="1587123" cy="76244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1CE02B" w14:textId="77777777" w:rsidR="00BD4F2C" w:rsidRPr="00E41C85" w:rsidRDefault="00BD4F2C" w:rsidP="00BD4F2C">
                              <w:pPr>
                                <w:jc w:val="center"/>
                                <w:rPr>
                                  <w:b/>
                                  <w:color w:val="FFFFFF" w:themeColor="background1"/>
                                  <w:lang w:val="nl-NL" w:eastAsia="en-GB"/>
                                </w:rPr>
                              </w:pPr>
                              <w:r>
                                <w:rPr>
                                  <w:b/>
                                  <w:color w:val="FFFFFF" w:themeColor="background1"/>
                                  <w:lang w:val="nl-NL" w:eastAsia="en-GB"/>
                                </w:rPr>
                                <w:t xml:space="preserve">Lees </w:t>
                              </w:r>
                              <w:r w:rsidRPr="001D1C55">
                                <w:rPr>
                                  <w:b/>
                                  <w:color w:val="FFFFFF" w:themeColor="background1"/>
                                  <w:u w:val="single"/>
                                  <w:lang w:val="nl-NL" w:eastAsia="en-GB"/>
                                </w:rPr>
                                <w:t>hier</w:t>
                              </w:r>
                              <w:r>
                                <w:rPr>
                                  <w:b/>
                                  <w:color w:val="FFFFFF" w:themeColor="background1"/>
                                  <w:lang w:val="nl-NL" w:eastAsia="en-GB"/>
                                </w:rPr>
                                <w:t xml:space="preserve"> waar dit aspect vandaan komt, en wat de andere klantaspecten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710B1" id="_x0000_s1047" style="position:absolute;margin-left:0;margin-top:15.35pt;width:150pt;height:64.55pt;z-index:251698176;mso-width-relative:margin;mso-height-relative:margin" coordorigin="-281810,-104204" coordsize="1928370,9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">
                <v:shape id="Oval Callout 18" o:spid="_x0000_s1048" style="position:absolute;left:225537;top:-611551;width:913676;height:1928370;rotation:90;visibility:visible;mso-wrap-style:square;v-text-anchor:middle" coordsize="818294,19107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oXMvwAA&#10;ANsAAAAPAAAAZHJzL2Rvd25yZXYueG1sRI/NqsIwFIT3gu8QjuBO0yqIVKOIoLi9/uxPm2NbbE5q&#10;Em3v299cEFwOM/MNs972phFvcr62rCCdJiCIC6trLhVcL4fJEoQPyBoby6TglzxsN8PBGjNtO/6h&#10;9zmUIkLYZ6igCqHNpPRFRQb91LbE0btbZzBE6UqpHXYRbho5S5KFNFhzXKiwpX1FxeP8MgqWnXza&#10;fUrlLL/lR+sS83LPo1LjUb9bgQjUh2/40z5pBfMU/r/EHyA3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o+hcy/AAAA2wAAAA8AAAAAAAAAAAAAAAAAlwIAAGRycy9kb3ducmV2&#10;LnhtbFBLBQYAAAAABAAEAPUAAACDAwAAAAA=&#10;" adj="-11796480,,5400" path="m670925,1910735l480930,1592611c15833,1601672,-18,967191,1,702479,20,437767,146078,-51071,481044,4337,743956,47826,827325,360559,817177,745191,829308,1245588,740180,1425583,670422,1529969,670590,1656891,670757,1783813,670925,1910735xe" fillcolor="#41b6e6" stroked="f" strokeweight="2pt">
                  <v:stroke joinstyle="miter"/>
                  <v:formulas/>
                  <v:path arrowok="t" o:connecttype="custom" o:connectlocs="749129,1928370;536988,1607310;1,708962;537115,4377;912429,752069;748568,1544090;749129,1928370" o:connectangles="0,0,0,0,0,0,0" textboxrect="0,0,818294,1910735"/>
                  <v:textbox>
                    <w:txbxContent>
                      <w:p w14:paraId="156A2419" w14:textId="77777777" w:rsidR="00BD4F2C" w:rsidRDefault="00BD4F2C" w:rsidP="00BD4F2C">
                        <w:pPr>
                          <w:jc w:val="center"/>
                        </w:pPr>
                      </w:p>
                    </w:txbxContent>
                  </v:textbox>
                </v:shape>
                <v:shape id="Text Box 19" o:spid="_x0000_s1049" type="#_x0000_t202" style="position:absolute;left:42764;top:-10545;width:1587123;height:762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6B1CE02B" w14:textId="77777777" w:rsidR="00BD4F2C" w:rsidRPr="00E41C85" w:rsidRDefault="00BD4F2C" w:rsidP="00BD4F2C">
                        <w:pPr>
                          <w:jc w:val="center"/>
                          <w:rPr>
                            <w:b/>
                            <w:color w:val="FFFFFF" w:themeColor="background1"/>
                            <w:lang w:val="nl-NL" w:eastAsia="en-GB"/>
                          </w:rPr>
                        </w:pPr>
                        <w:r>
                          <w:rPr>
                            <w:b/>
                            <w:color w:val="FFFFFF" w:themeColor="background1"/>
                            <w:lang w:val="nl-NL" w:eastAsia="en-GB"/>
                          </w:rPr>
                          <w:t xml:space="preserve">Lees </w:t>
                        </w:r>
                        <w:r w:rsidRPr="001D1C55">
                          <w:rPr>
                            <w:b/>
                            <w:color w:val="FFFFFF" w:themeColor="background1"/>
                            <w:u w:val="single"/>
                            <w:lang w:val="nl-NL" w:eastAsia="en-GB"/>
                          </w:rPr>
                          <w:t>hier</w:t>
                        </w:r>
                        <w:r>
                          <w:rPr>
                            <w:b/>
                            <w:color w:val="FFFFFF" w:themeColor="background1"/>
                            <w:lang w:val="nl-NL" w:eastAsia="en-GB"/>
                          </w:rPr>
                          <w:t xml:space="preserve"> waar dit aspect vandaan komt, en wat de andere klantaspecten zijn.</w:t>
                        </w:r>
                      </w:p>
                    </w:txbxContent>
                  </v:textbox>
                </v:shape>
                <w10:wrap type="through"/>
              </v:group>
            </w:pict>
          </mc:Fallback>
        </mc:AlternateContent>
      </w:r>
    </w:p>
    <w:p w14:paraId="3DA602FB" w14:textId="4BDBF79E" w:rsidR="00504714" w:rsidRPr="006511B4" w:rsidRDefault="00AF42DB" w:rsidP="00AF42DB">
      <w:pPr>
        <w:pStyle w:val="Plattetekst"/>
      </w:pPr>
      <w:r w:rsidRPr="006511B4">
        <w:t xml:space="preserve">Deze </w:t>
      </w:r>
      <w:r w:rsidRPr="006511B4">
        <w:rPr>
          <w:b/>
          <w:bCs/>
        </w:rPr>
        <w:t>klantwaarden</w:t>
      </w:r>
      <w:r w:rsidRPr="006511B4">
        <w:t xml:space="preserve"> verwoorden de visie die Stek wil nastreven op gebieden die de klant belangrijk vindt. Intern hebben we </w:t>
      </w:r>
      <w:r w:rsidR="000570DF" w:rsidRPr="006511B4">
        <w:t>deze visie</w:t>
      </w:r>
      <w:r w:rsidRPr="006511B4">
        <w:t xml:space="preserve"> vertaald naar verschillende </w:t>
      </w:r>
      <w:r w:rsidRPr="006511B4">
        <w:rPr>
          <w:b/>
          <w:bCs/>
        </w:rPr>
        <w:t>user stories</w:t>
      </w:r>
      <w:r w:rsidRPr="006511B4">
        <w:t xml:space="preserve">, die als opzet gediend hebben voor de sprints. In de sprints zijn we hiermee aan de slag gegaan, en hebben we ook daadwerkelijk dingen </w:t>
      </w:r>
      <w:r w:rsidRPr="006511B4">
        <w:rPr>
          <w:b/>
          <w:bCs/>
        </w:rPr>
        <w:t>opgeleverd</w:t>
      </w:r>
      <w:r w:rsidRPr="006511B4">
        <w:t xml:space="preserve">. </w:t>
      </w:r>
      <w:r w:rsidR="000570DF" w:rsidRPr="006511B4">
        <w:t xml:space="preserve">Voor </w:t>
      </w:r>
      <w:r w:rsidR="005D5F42" w:rsidRPr="006511B4">
        <w:t>de vragen in de klantbelevingsmeter</w:t>
      </w:r>
      <w:r w:rsidR="000570DF" w:rsidRPr="006511B4">
        <w:t xml:space="preserve"> hebben we dit </w:t>
      </w:r>
      <w:r w:rsidR="005D5F42" w:rsidRPr="006511B4">
        <w:t xml:space="preserve">alles </w:t>
      </w:r>
      <w:r w:rsidR="000570DF" w:rsidRPr="006511B4">
        <w:t xml:space="preserve">vertaald naar </w:t>
      </w:r>
      <w:r w:rsidR="00504714" w:rsidRPr="006511B4">
        <w:t xml:space="preserve">de volgende </w:t>
      </w:r>
      <w:r w:rsidR="000570DF" w:rsidRPr="006511B4">
        <w:t>klantaspecten</w:t>
      </w:r>
      <w:r w:rsidR="00504714" w:rsidRPr="006511B4">
        <w:t>:</w:t>
      </w:r>
    </w:p>
    <w:p w14:paraId="2B2DA1CB" w14:textId="50B746E2" w:rsidR="00504714" w:rsidRPr="006511B4" w:rsidRDefault="00B440D8" w:rsidP="00504714">
      <w:pPr>
        <w:pStyle w:val="Plattetekst"/>
        <w:numPr>
          <w:ilvl w:val="0"/>
          <w:numId w:val="26"/>
        </w:numPr>
      </w:pPr>
      <w:r w:rsidRPr="006511B4">
        <w:rPr>
          <w:noProof/>
          <w:lang w:eastAsia="nl-NL"/>
        </w:rPr>
        <mc:AlternateContent>
          <mc:Choice Requires="wpg">
            <w:drawing>
              <wp:anchor distT="0" distB="0" distL="114300" distR="114300" simplePos="0" relativeHeight="251683840" behindDoc="0" locked="0" layoutInCell="1" allowOverlap="1" wp14:anchorId="77630B63" wp14:editId="12B7A080">
                <wp:simplePos x="0" y="0"/>
                <wp:positionH relativeFrom="column">
                  <wp:posOffset>3413760</wp:posOffset>
                </wp:positionH>
                <wp:positionV relativeFrom="page">
                  <wp:posOffset>6191885</wp:posOffset>
                </wp:positionV>
                <wp:extent cx="2725420" cy="1713230"/>
                <wp:effectExtent l="0" t="76200" r="119380" b="140970"/>
                <wp:wrapThrough wrapText="bothSides">
                  <wp:wrapPolygon edited="0">
                    <wp:start x="12481" y="-961"/>
                    <wp:lineTo x="1812" y="3843"/>
                    <wp:lineTo x="2013" y="18254"/>
                    <wp:lineTo x="5838" y="20175"/>
                    <wp:lineTo x="5637" y="23057"/>
                    <wp:lineTo x="20734" y="23057"/>
                    <wp:lineTo x="20936" y="22417"/>
                    <wp:lineTo x="21741" y="20495"/>
                    <wp:lineTo x="21942" y="20175"/>
                    <wp:lineTo x="20130" y="15051"/>
                    <wp:lineTo x="21137" y="14090"/>
                    <wp:lineTo x="22345" y="10888"/>
                    <wp:lineTo x="22144" y="9927"/>
                    <wp:lineTo x="20936" y="6405"/>
                    <wp:lineTo x="20533" y="2242"/>
                    <wp:lineTo x="17312" y="-320"/>
                    <wp:lineTo x="13890" y="-961"/>
                    <wp:lineTo x="12481" y="-961"/>
                  </wp:wrapPolygon>
                </wp:wrapThrough>
                <wp:docPr id="4" name="Group 4"/>
                <wp:cNvGraphicFramePr/>
                <a:graphic xmlns:a="http://schemas.openxmlformats.org/drawingml/2006/main">
                  <a:graphicData uri="http://schemas.microsoft.com/office/word/2010/wordprocessingGroup">
                    <wpg:wgp>
                      <wpg:cNvGrpSpPr/>
                      <wpg:grpSpPr>
                        <a:xfrm>
                          <a:off x="0" y="0"/>
                          <a:ext cx="2725420" cy="1713230"/>
                          <a:chOff x="0" y="36214"/>
                          <a:chExt cx="2726900" cy="1713576"/>
                        </a:xfrm>
                      </wpg:grpSpPr>
                      <wpg:grpSp>
                        <wpg:cNvPr id="6" name="Group 6"/>
                        <wpg:cNvGrpSpPr/>
                        <wpg:grpSpPr>
                          <a:xfrm>
                            <a:off x="0" y="36214"/>
                            <a:ext cx="2515870" cy="1713230"/>
                            <a:chOff x="0" y="0"/>
                            <a:chExt cx="2515870" cy="1713230"/>
                          </a:xfrm>
                        </wpg:grpSpPr>
                        <wpg:graphicFrame>
                          <wpg:cNvPr id="8" name="Diagram 8"/>
                          <wpg:cNvFrPr/>
                          <wpg:xfrm>
                            <a:off x="0" y="0"/>
                            <a:ext cx="2515870" cy="171323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s:wsp>
                          <wps:cNvPr id="10" name="Text Box 10"/>
                          <wps:cNvSpPr txBox="1"/>
                          <wps:spPr>
                            <a:xfrm>
                              <a:off x="1050202" y="380246"/>
                              <a:ext cx="1191260" cy="13320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E6B658" w14:textId="77777777" w:rsidR="00AF42DB" w:rsidRPr="001535FA" w:rsidRDefault="00AF42DB" w:rsidP="00AF42DB">
                                <w:pPr>
                                  <w:jc w:val="center"/>
                                  <w:rPr>
                                    <w:b/>
                                    <w:color w:val="4D4D4C"/>
                                    <w:sz w:val="16"/>
                                    <w:lang w:val="nl-NL"/>
                                  </w:rPr>
                                </w:pPr>
                                <w:r w:rsidRPr="001535FA">
                                  <w:rPr>
                                    <w:b/>
                                    <w:color w:val="4D4D4C"/>
                                    <w:sz w:val="16"/>
                                    <w:shd w:val="clear" w:color="auto" w:fill="FFFFFF" w:themeFill="background1"/>
                                    <w:lang w:val="nl-NL"/>
                                  </w:rPr>
                                  <w:t>Klantwaarden</w:t>
                                </w:r>
                              </w:p>
                              <w:p w14:paraId="02EE44E2" w14:textId="77777777" w:rsidR="00AF42DB" w:rsidRPr="001535FA" w:rsidRDefault="00AF42DB" w:rsidP="00AF42DB">
                                <w:pPr>
                                  <w:jc w:val="center"/>
                                  <w:rPr>
                                    <w:b/>
                                    <w:color w:val="4D4D4C"/>
                                    <w:sz w:val="16"/>
                                    <w:lang w:val="nl-NL"/>
                                  </w:rPr>
                                </w:pPr>
                              </w:p>
                              <w:p w14:paraId="09D54FB2" w14:textId="77777777" w:rsidR="00AF42DB" w:rsidRPr="001535FA" w:rsidRDefault="00AF42DB" w:rsidP="00AF42DB">
                                <w:pPr>
                                  <w:jc w:val="center"/>
                                  <w:rPr>
                                    <w:b/>
                                    <w:color w:val="4D4D4C"/>
                                    <w:sz w:val="16"/>
                                    <w:lang w:val="nl-NL"/>
                                  </w:rPr>
                                </w:pPr>
                              </w:p>
                              <w:p w14:paraId="575F1EFB" w14:textId="77777777" w:rsidR="00AF42DB" w:rsidRPr="001535FA" w:rsidRDefault="00AF42DB" w:rsidP="00AF42DB">
                                <w:pPr>
                                  <w:jc w:val="center"/>
                                  <w:rPr>
                                    <w:b/>
                                    <w:color w:val="4D4D4C"/>
                                    <w:sz w:val="16"/>
                                    <w:lang w:val="nl-NL"/>
                                  </w:rPr>
                                </w:pPr>
                                <w:r w:rsidRPr="001535FA">
                                  <w:rPr>
                                    <w:b/>
                                    <w:color w:val="4D4D4C"/>
                                    <w:sz w:val="16"/>
                                    <w:lang w:val="nl-NL"/>
                                  </w:rPr>
                                  <w:t>Interne</w:t>
                                </w:r>
                              </w:p>
                              <w:p w14:paraId="7734604F" w14:textId="77777777" w:rsidR="00AF42DB" w:rsidRPr="001535FA" w:rsidRDefault="00AF42DB" w:rsidP="00AF42DB">
                                <w:pPr>
                                  <w:jc w:val="center"/>
                                  <w:rPr>
                                    <w:b/>
                                    <w:color w:val="4D4D4C"/>
                                    <w:sz w:val="16"/>
                                    <w:lang w:val="nl-NL"/>
                                  </w:rPr>
                                </w:pPr>
                                <w:r w:rsidRPr="001535FA">
                                  <w:rPr>
                                    <w:b/>
                                    <w:color w:val="4D4D4C"/>
                                    <w:sz w:val="16"/>
                                    <w:lang w:val="nl-NL"/>
                                  </w:rPr>
                                  <w:t>User stories</w:t>
                                </w:r>
                              </w:p>
                              <w:p w14:paraId="2F5F9F27" w14:textId="77777777" w:rsidR="00AF42DB" w:rsidRPr="001535FA" w:rsidRDefault="00AF42DB" w:rsidP="00AF42DB">
                                <w:pPr>
                                  <w:jc w:val="center"/>
                                  <w:rPr>
                                    <w:b/>
                                    <w:color w:val="4D4D4C"/>
                                    <w:sz w:val="16"/>
                                    <w:lang w:val="nl-NL"/>
                                  </w:rPr>
                                </w:pPr>
                              </w:p>
                              <w:p w14:paraId="026956BD" w14:textId="77777777" w:rsidR="00AF42DB" w:rsidRPr="001535FA" w:rsidRDefault="00AF42DB" w:rsidP="00AF42DB">
                                <w:pPr>
                                  <w:jc w:val="center"/>
                                  <w:rPr>
                                    <w:b/>
                                    <w:color w:val="4D4D4C"/>
                                    <w:sz w:val="16"/>
                                    <w:lang w:val="nl-NL"/>
                                  </w:rPr>
                                </w:pPr>
                              </w:p>
                              <w:p w14:paraId="1E3153A6" w14:textId="77777777" w:rsidR="00AF42DB" w:rsidRPr="001535FA" w:rsidRDefault="00AF42DB" w:rsidP="00AF42DB">
                                <w:pPr>
                                  <w:jc w:val="center"/>
                                  <w:rPr>
                                    <w:b/>
                                    <w:color w:val="4D4D4C"/>
                                    <w:sz w:val="16"/>
                                    <w:lang w:val="nl-NL"/>
                                  </w:rPr>
                                </w:pPr>
                                <w:r w:rsidRPr="001535FA">
                                  <w:rPr>
                                    <w:b/>
                                    <w:color w:val="4D4D4C"/>
                                    <w:sz w:val="16"/>
                                    <w:lang w:val="nl-NL"/>
                                  </w:rPr>
                                  <w:t>Oplevering uitkomsten</w:t>
                                </w:r>
                              </w:p>
                              <w:p w14:paraId="6562C99E" w14:textId="77777777" w:rsidR="00AF42DB" w:rsidRPr="001535FA" w:rsidRDefault="00AF42DB" w:rsidP="00AF42DB">
                                <w:pPr>
                                  <w:jc w:val="center"/>
                                  <w:rPr>
                                    <w:b/>
                                    <w:color w:val="4D4D4C"/>
                                    <w:sz w:val="16"/>
                                  </w:rPr>
                                </w:pPr>
                                <w:r w:rsidRPr="001535FA">
                                  <w:rPr>
                                    <w:b/>
                                    <w:color w:val="4D4D4C"/>
                                    <w:sz w:val="16"/>
                                  </w:rPr>
                                  <w:t>Sprint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1276548" y="760491"/>
                              <a:ext cx="770400" cy="0"/>
                            </a:xfrm>
                            <a:prstGeom prst="line">
                              <a:avLst/>
                            </a:prstGeom>
                            <a:ln w="19050">
                              <a:solidFill>
                                <a:srgbClr val="63666A"/>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1041148" y="1222218"/>
                              <a:ext cx="1238400" cy="0"/>
                            </a:xfrm>
                            <a:prstGeom prst="line">
                              <a:avLst/>
                            </a:prstGeom>
                            <a:ln w="19050">
                              <a:solidFill>
                                <a:srgbClr val="63666A"/>
                              </a:solidFill>
                            </a:ln>
                          </wps:spPr>
                          <wps:style>
                            <a:lnRef idx="1">
                              <a:schemeClr val="accent1"/>
                            </a:lnRef>
                            <a:fillRef idx="0">
                              <a:schemeClr val="accent1"/>
                            </a:fillRef>
                            <a:effectRef idx="0">
                              <a:schemeClr val="accent1"/>
                            </a:effectRef>
                            <a:fontRef idx="minor">
                              <a:schemeClr val="tx1"/>
                            </a:fontRef>
                          </wps:style>
                          <wps:bodyPr/>
                        </wps:wsp>
                      </wpg:grpSp>
                      <wps:wsp>
                        <wps:cNvPr id="14" name="Text Box 14"/>
                        <wps:cNvSpPr txBox="1"/>
                        <wps:spPr>
                          <a:xfrm rot="20009680">
                            <a:off x="2183414" y="198013"/>
                            <a:ext cx="543486" cy="94932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655F3A8D" w14:textId="77777777" w:rsidR="00AF42DB" w:rsidRDefault="00AF42DB" w:rsidP="00AF42DB">
                              <w:pPr>
                                <w:jc w:val="center"/>
                                <w:rPr>
                                  <w:rFonts w:ascii="Raleway SemiBold" w:hAnsi="Raleway SemiBold"/>
                                  <w:b/>
                                  <w:bCs/>
                                  <w:color w:val="41B6E6"/>
                                  <w:lang w:val="nl-NL"/>
                                </w:rPr>
                              </w:pPr>
                              <w:r>
                                <w:rPr>
                                  <w:rFonts w:ascii="Raleway SemiBold" w:hAnsi="Raleway SemiBold"/>
                                  <w:b/>
                                  <w:bCs/>
                                  <w:color w:val="41B6E6"/>
                                  <w:lang w:val="nl-NL"/>
                                </w:rPr>
                                <w:t>Klant</w:t>
                              </w:r>
                            </w:p>
                            <w:p w14:paraId="11562617" w14:textId="77777777" w:rsidR="00AF42DB" w:rsidRDefault="00AF42DB" w:rsidP="00AF42DB">
                              <w:pPr>
                                <w:jc w:val="center"/>
                                <w:rPr>
                                  <w:rFonts w:ascii="Raleway SemiBold" w:hAnsi="Raleway SemiBold"/>
                                  <w:b/>
                                  <w:bCs/>
                                  <w:color w:val="41B6E6"/>
                                  <w:lang w:val="nl-NL"/>
                                </w:rPr>
                              </w:pPr>
                              <w:r w:rsidRPr="00087171">
                                <w:rPr>
                                  <w:rFonts w:ascii="Raleway SemiBold" w:hAnsi="Raleway SemiBold"/>
                                  <w:b/>
                                  <w:bCs/>
                                  <w:color w:val="41B6E6"/>
                                  <w:lang w:val="nl-NL"/>
                                </w:rPr>
                                <w:t>Aspecten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a:off x="1882389" y="41003"/>
                            <a:ext cx="838435" cy="1708787"/>
                          </a:xfrm>
                          <a:prstGeom prst="straightConnector1">
                            <a:avLst/>
                          </a:prstGeom>
                          <a:ln w="19050">
                            <a:solidFill>
                              <a:srgbClr val="41B6E6"/>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630B63" id="Group 4" o:spid="_x0000_s1050" style="position:absolute;left:0;text-align:left;margin-left:268.8pt;margin-top:487.55pt;width:214.6pt;height:134.9pt;z-index:251683840;mso-position-vertical-relative:page;mso-width-relative:margin;mso-height-relative:margin" coordorigin=",36214" coordsize="2726900,1713576" o:gfxdata="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">
                <v:group id="Group 6" o:spid="_x0000_s1051" style="position:absolute;top:36214;width:2515870;height:1713230" coordsize="2515870,1713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8" o:spid="_x0000_s1052" type="#_x0000_t75" style="position:absolute;left:262270;top:-30486;width:2317738;height:1823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">
                    <v:imagedata r:id="rId20" o:title=""/>
                    <o:lock v:ext="edit" aspectratio="f"/>
                  </v:shape>
                  <v:shape id="Text Box 10" o:spid="_x0000_s1053" type="#_x0000_t202" style="position:absolute;left:1050202;top:380246;width:1191260;height:13320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K0kwwAA&#10;ANsAAAAPAAAAZHJzL2Rvd25yZXYueG1sRI/NisJAEITvwr7D0MJeRCfuQZfoKLIgiOjBnwfozbSZ&#10;YKYnZMaYffvtg+Ctm6qu+nq57n2tOmpjFdjAdJKBIi6Crbg0cL1sx9+gYkK2WAcmA38UYb36GCwx&#10;t+HJJ+rOqVQSwjFHAy6lJtc6Fo48xkloiEW7hdZjkrUttW3xKeG+1l9ZNtMeK5YGhw39OCru54c3&#10;MHJNdjzcdr9bOyvcfR9x7ru9MZ/DfrMAlahPb/PremcFX+jlFxlAr/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NK0kwwAAANsAAAAPAAAAAAAAAAAAAAAAAJcCAABkcnMvZG93&#10;bnJldi54bWxQSwUGAAAAAAQABAD1AAAAhwMAAAAA&#10;" filled="f" stroked="f">
                    <v:textbox>
                      <w:txbxContent>
                        <w:p w14:paraId="59E6B658" w14:textId="77777777" w:rsidR="00AF42DB" w:rsidRPr="001535FA" w:rsidRDefault="00AF42DB" w:rsidP="00AF42DB">
                          <w:pPr>
                            <w:jc w:val="center"/>
                            <w:rPr>
                              <w:b/>
                              <w:color w:val="4D4D4C"/>
                              <w:sz w:val="16"/>
                              <w:lang w:val="nl-NL"/>
                            </w:rPr>
                          </w:pPr>
                          <w:r w:rsidRPr="001535FA">
                            <w:rPr>
                              <w:b/>
                              <w:color w:val="4D4D4C"/>
                              <w:sz w:val="16"/>
                              <w:shd w:val="clear" w:color="auto" w:fill="FFFFFF" w:themeFill="background1"/>
                              <w:lang w:val="nl-NL"/>
                            </w:rPr>
                            <w:t>Klantwaarden</w:t>
                          </w:r>
                        </w:p>
                        <w:p w14:paraId="02EE44E2" w14:textId="77777777" w:rsidR="00AF42DB" w:rsidRPr="001535FA" w:rsidRDefault="00AF42DB" w:rsidP="00AF42DB">
                          <w:pPr>
                            <w:jc w:val="center"/>
                            <w:rPr>
                              <w:b/>
                              <w:color w:val="4D4D4C"/>
                              <w:sz w:val="16"/>
                              <w:lang w:val="nl-NL"/>
                            </w:rPr>
                          </w:pPr>
                        </w:p>
                        <w:p w14:paraId="09D54FB2" w14:textId="77777777" w:rsidR="00AF42DB" w:rsidRPr="001535FA" w:rsidRDefault="00AF42DB" w:rsidP="00AF42DB">
                          <w:pPr>
                            <w:jc w:val="center"/>
                            <w:rPr>
                              <w:b/>
                              <w:color w:val="4D4D4C"/>
                              <w:sz w:val="16"/>
                              <w:lang w:val="nl-NL"/>
                            </w:rPr>
                          </w:pPr>
                        </w:p>
                        <w:p w14:paraId="575F1EFB" w14:textId="77777777" w:rsidR="00AF42DB" w:rsidRPr="001535FA" w:rsidRDefault="00AF42DB" w:rsidP="00AF42DB">
                          <w:pPr>
                            <w:jc w:val="center"/>
                            <w:rPr>
                              <w:b/>
                              <w:color w:val="4D4D4C"/>
                              <w:sz w:val="16"/>
                              <w:lang w:val="nl-NL"/>
                            </w:rPr>
                          </w:pPr>
                          <w:r w:rsidRPr="001535FA">
                            <w:rPr>
                              <w:b/>
                              <w:color w:val="4D4D4C"/>
                              <w:sz w:val="16"/>
                              <w:lang w:val="nl-NL"/>
                            </w:rPr>
                            <w:t>Interne</w:t>
                          </w:r>
                        </w:p>
                        <w:p w14:paraId="7734604F" w14:textId="77777777" w:rsidR="00AF42DB" w:rsidRPr="001535FA" w:rsidRDefault="00AF42DB" w:rsidP="00AF42DB">
                          <w:pPr>
                            <w:jc w:val="center"/>
                            <w:rPr>
                              <w:b/>
                              <w:color w:val="4D4D4C"/>
                              <w:sz w:val="16"/>
                              <w:lang w:val="nl-NL"/>
                            </w:rPr>
                          </w:pPr>
                          <w:r w:rsidRPr="001535FA">
                            <w:rPr>
                              <w:b/>
                              <w:color w:val="4D4D4C"/>
                              <w:sz w:val="16"/>
                              <w:lang w:val="nl-NL"/>
                            </w:rPr>
                            <w:t>User stories</w:t>
                          </w:r>
                        </w:p>
                        <w:p w14:paraId="2F5F9F27" w14:textId="77777777" w:rsidR="00AF42DB" w:rsidRPr="001535FA" w:rsidRDefault="00AF42DB" w:rsidP="00AF42DB">
                          <w:pPr>
                            <w:jc w:val="center"/>
                            <w:rPr>
                              <w:b/>
                              <w:color w:val="4D4D4C"/>
                              <w:sz w:val="16"/>
                              <w:lang w:val="nl-NL"/>
                            </w:rPr>
                          </w:pPr>
                        </w:p>
                        <w:p w14:paraId="026956BD" w14:textId="77777777" w:rsidR="00AF42DB" w:rsidRPr="001535FA" w:rsidRDefault="00AF42DB" w:rsidP="00AF42DB">
                          <w:pPr>
                            <w:jc w:val="center"/>
                            <w:rPr>
                              <w:b/>
                              <w:color w:val="4D4D4C"/>
                              <w:sz w:val="16"/>
                              <w:lang w:val="nl-NL"/>
                            </w:rPr>
                          </w:pPr>
                        </w:p>
                        <w:p w14:paraId="1E3153A6" w14:textId="77777777" w:rsidR="00AF42DB" w:rsidRPr="001535FA" w:rsidRDefault="00AF42DB" w:rsidP="00AF42DB">
                          <w:pPr>
                            <w:jc w:val="center"/>
                            <w:rPr>
                              <w:b/>
                              <w:color w:val="4D4D4C"/>
                              <w:sz w:val="16"/>
                              <w:lang w:val="nl-NL"/>
                            </w:rPr>
                          </w:pPr>
                          <w:r w:rsidRPr="001535FA">
                            <w:rPr>
                              <w:b/>
                              <w:color w:val="4D4D4C"/>
                              <w:sz w:val="16"/>
                              <w:lang w:val="nl-NL"/>
                            </w:rPr>
                            <w:t>Oplevering uitkomsten</w:t>
                          </w:r>
                        </w:p>
                        <w:p w14:paraId="6562C99E" w14:textId="77777777" w:rsidR="00AF42DB" w:rsidRPr="001535FA" w:rsidRDefault="00AF42DB" w:rsidP="00AF42DB">
                          <w:pPr>
                            <w:jc w:val="center"/>
                            <w:rPr>
                              <w:b/>
                              <w:color w:val="4D4D4C"/>
                              <w:sz w:val="16"/>
                            </w:rPr>
                          </w:pPr>
                          <w:r w:rsidRPr="001535FA">
                            <w:rPr>
                              <w:b/>
                              <w:color w:val="4D4D4C"/>
                              <w:sz w:val="16"/>
                            </w:rPr>
                            <w:t>Sprint</w:t>
                          </w:r>
                        </w:p>
                      </w:txbxContent>
                    </v:textbox>
                  </v:shape>
                  <v:line id="Straight Connector 11" o:spid="_x0000_s1054" style="position:absolute;visibility:visible;mso-wrap-style:square" from="1276548,760491" to="2046948,7604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y1SGr8AAADbAAAADwAAAGRycy9kb3ducmV2LnhtbERPy6rCMBDdC/5DGMGdpl7wQTWKCF5E&#10;F75xOzRjW2wmpYla/94Igrs5nOdMZrUpxIMql1tW0OtGIIgTq3NOFZyOy84IhPPIGgvLpOBFDmbT&#10;ZmOCsbZP3tPj4FMRQtjFqCDzvoyldElGBl3XlsSBu9rKoA+wSqWu8BnCTSH/omggDeYcGjIsaZFR&#10;cjvcjYK1PC/r9DI6bv5Pcjfcbrav/uqqVLtVz8cgPNX+J/66VzrM78Hnl3CAnL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9y1SGr8AAADbAAAADwAAAAAAAAAAAAAAAACh&#10;AgAAZHJzL2Rvd25yZXYueG1sUEsFBgAAAAAEAAQA+QAAAI0DAAAAAA==&#10;" strokecolor="#63666a" strokeweight="1.5pt"/>
                  <v:line id="Straight Connector 12" o:spid="_x0000_s1055" style="position:absolute;visibility:visible;mso-wrap-style:square" from="1041148,1222218" to="2279548,1222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bcIAAADbAAAADwAAAGRycy9kb3ducmV2LnhtbERPS2vCQBC+C/6HZYTedKNQK9FVRFBC&#10;c7D1gdchOybB7GzIbk3y791Cobf5+J6z2nSmEk9qXGlZwXQSgSDOrC45V3A578cLEM4ja6wsk4Ke&#10;HGzWw8EKY21b/qbnyecihLCLUUHhfR1L6bKCDLqJrYkDd7eNQR9gk0vdYBvCTSVnUTSXBksODQXW&#10;tCsoe5x+jIJPed13+W1xTg8X+fVxTI/9e3JX6m3UbZcgPHX+X/znTnSYP4PfX8IBcv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MbcIAAADbAAAADwAAAAAAAAAAAAAA&#10;AAChAgAAZHJzL2Rvd25yZXYueG1sUEsFBgAAAAAEAAQA+QAAAJADAAAAAA==&#10;" strokecolor="#63666a" strokeweight="1.5pt"/>
                </v:group>
                <v:shape id="Text Box 14" o:spid="_x0000_s1056" type="#_x0000_t202" style="position:absolute;left:2183414;top:198013;width:543486;height:949325;rotation:-173705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2XcYwgAA&#10;ANsAAAAPAAAAZHJzL2Rvd25yZXYueG1sRE/basJAEH0X/IdlBN/qxiJi02xErJYWsWDsBwzZMQnJ&#10;zsbs1sS/7xYKvs3hXCdZD6YRN+pcZVnBfBaBIM6trrhQ8H3eP61AOI+ssbFMCu7kYJ2ORwnG2vZ8&#10;olvmCxFC2MWooPS+jaV0eUkG3cy2xIG72M6gD7ArpO6wD+Gmkc9RtJQGKw4NJba0LSmvsx+j4Fxf&#10;31++dqfl23GnD4Ws7739zJSaTobNKwhPg3+I/90fOsxfwN8v4QC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ZdxjCAAAA2wAAAA8AAAAAAAAAAAAAAAAAlwIAAGRycy9kb3du&#10;cmV2LnhtbFBLBQYAAAAABAAEAPUAAACGAwAAAAA=&#10;" filled="f" stroked="f" strokeweight="2pt">
                  <v:textbox style="layout-flow:vertical-ideographic">
                    <w:txbxContent>
                      <w:p w14:paraId="655F3A8D" w14:textId="77777777" w:rsidR="00AF42DB" w:rsidRDefault="00AF42DB" w:rsidP="00AF42DB">
                        <w:pPr>
                          <w:jc w:val="center"/>
                          <w:rPr>
                            <w:rFonts w:ascii="Raleway SemiBold" w:hAnsi="Raleway SemiBold"/>
                            <w:b/>
                            <w:bCs/>
                            <w:color w:val="41B6E6"/>
                            <w:lang w:val="nl-NL"/>
                          </w:rPr>
                        </w:pPr>
                        <w:r>
                          <w:rPr>
                            <w:rFonts w:ascii="Raleway SemiBold" w:hAnsi="Raleway SemiBold"/>
                            <w:b/>
                            <w:bCs/>
                            <w:color w:val="41B6E6"/>
                            <w:lang w:val="nl-NL"/>
                          </w:rPr>
                          <w:t>Klant</w:t>
                        </w:r>
                      </w:p>
                      <w:p w14:paraId="11562617" w14:textId="77777777" w:rsidR="00AF42DB" w:rsidRDefault="00AF42DB" w:rsidP="00AF42DB">
                        <w:pPr>
                          <w:jc w:val="center"/>
                          <w:rPr>
                            <w:rFonts w:ascii="Raleway SemiBold" w:hAnsi="Raleway SemiBold"/>
                            <w:b/>
                            <w:bCs/>
                            <w:color w:val="41B6E6"/>
                            <w:lang w:val="nl-NL"/>
                          </w:rPr>
                        </w:pPr>
                        <w:r w:rsidRPr="00087171">
                          <w:rPr>
                            <w:rFonts w:ascii="Raleway SemiBold" w:hAnsi="Raleway SemiBold"/>
                            <w:b/>
                            <w:bCs/>
                            <w:color w:val="41B6E6"/>
                            <w:lang w:val="nl-NL"/>
                          </w:rPr>
                          <w:t>Aspecten</w:t>
                        </w:r>
                      </w:p>
                    </w:txbxContent>
                  </v:textbox>
                </v:shape>
                <v:shapetype id="_x0000_t32" coordsize="21600,21600" o:spt="32" o:oned="t" path="m0,0l21600,21600e" filled="f">
                  <v:path arrowok="t" fillok="f" o:connecttype="none"/>
                  <o:lock v:ext="edit" shapetype="t"/>
                </v:shapetype>
                <v:shape id="Straight Arrow Connector 15" o:spid="_x0000_s1057" type="#_x0000_t32" style="position:absolute;left:1882389;top:41003;width:838435;height:170878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cjvcIAAADbAAAADwAAAGRycy9kb3ducmV2LnhtbERPTWvCQBC9C/6HZYRepNlYtEiaVUQo&#10;KKVCo6XXITsmwexsyG6T2F/fFQRv83ifk64HU4uOWldZVjCLYhDEudUVFwpOx/fnJQjnkTXWlknB&#10;lRysV+NRiom2PX9Rl/lChBB2CSoovW8SKV1ekkEX2YY4cGfbGvQBtoXULfYh3NTyJY5fpcGKQ0OJ&#10;DW1Lyi/Zr1HwkR3N/mf49HPM7e4wp+nf9+Wg1NNk2LyB8DT4h/ju3ukwfwG3X8IBcvU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icjvcIAAADbAAAADwAAAAAAAAAAAAAA&#10;AAChAgAAZHJzL2Rvd25yZXYueG1sUEsFBgAAAAAEAAQA+QAAAJADAAAAAA==&#10;" strokecolor="#41b6e6" strokeweight="1.5pt">
                  <v:stroke endarrow="block"/>
                </v:shape>
                <w10:wrap type="through" anchory="page"/>
              </v:group>
            </w:pict>
          </mc:Fallback>
        </mc:AlternateContent>
      </w:r>
      <w:r w:rsidR="00504714" w:rsidRPr="006511B4">
        <w:t>Hoewel Stek de oplossing niet zelf kon bieden</w:t>
      </w:r>
      <w:r w:rsidR="00521B1A" w:rsidRPr="006511B4">
        <w:t xml:space="preserve"> dachten ze mee over een alternatief/ wanneer Stek de oplossing niet zelf kan bieden zouden ze mee kunnen denken over een alternatief</w:t>
      </w:r>
    </w:p>
    <w:p w14:paraId="75759E84" w14:textId="77777777" w:rsidR="00F91A5B" w:rsidRPr="006511B4" w:rsidRDefault="00F91A5B" w:rsidP="00F91A5B">
      <w:pPr>
        <w:pStyle w:val="Plattetekst"/>
        <w:numPr>
          <w:ilvl w:val="0"/>
          <w:numId w:val="26"/>
        </w:numPr>
      </w:pPr>
      <w:r w:rsidRPr="006511B4">
        <w:t>Het contact was persoonlijk/ het contact mag persoonlijker</w:t>
      </w:r>
    </w:p>
    <w:p w14:paraId="1A084AB4" w14:textId="44ABFA66" w:rsidR="00521B1A" w:rsidRPr="006511B4" w:rsidRDefault="00521B1A" w:rsidP="00504714">
      <w:pPr>
        <w:pStyle w:val="Plattetekst"/>
        <w:numPr>
          <w:ilvl w:val="0"/>
          <w:numId w:val="26"/>
        </w:numPr>
      </w:pPr>
      <w:r w:rsidRPr="006511B4">
        <w:t>Ik werd serieus genomen/ ik wil serieuzer genomen worden</w:t>
      </w:r>
    </w:p>
    <w:p w14:paraId="4CBAF4A7" w14:textId="313FC41A" w:rsidR="00F91A5B" w:rsidRPr="006511B4" w:rsidRDefault="00F91A5B" w:rsidP="00F91A5B">
      <w:pPr>
        <w:pStyle w:val="Plattetekst"/>
        <w:numPr>
          <w:ilvl w:val="0"/>
          <w:numId w:val="26"/>
        </w:numPr>
      </w:pPr>
      <w:r w:rsidRPr="006511B4">
        <w:t>Ik werd goed en snel geholpen/ ik wil beter en sneller geholpen worden</w:t>
      </w:r>
    </w:p>
    <w:p w14:paraId="7E2ED4B3" w14:textId="24B3E0EA" w:rsidR="00521B1A" w:rsidRDefault="00521B1A" w:rsidP="00504714">
      <w:pPr>
        <w:pStyle w:val="Plattetekst"/>
        <w:numPr>
          <w:ilvl w:val="0"/>
          <w:numId w:val="26"/>
        </w:numPr>
      </w:pPr>
      <w:r w:rsidRPr="006511B4">
        <w:t>Stek heeft toegevoegde waarde geleverd/ Stek zou meer toegevoegde waarde kunnen leveren</w:t>
      </w:r>
    </w:p>
    <w:p w14:paraId="3B735E02" w14:textId="77777777" w:rsidR="00B440D8" w:rsidRPr="006511B4" w:rsidRDefault="00B440D8" w:rsidP="00B440D8">
      <w:pPr>
        <w:pStyle w:val="Plattetekst"/>
      </w:pPr>
    </w:p>
    <w:p w14:paraId="5271811A" w14:textId="25902876" w:rsidR="00B440D8" w:rsidRPr="006511B4" w:rsidRDefault="00B440D8" w:rsidP="00B440D8">
      <w:pPr>
        <w:pStyle w:val="Plattetekst"/>
        <w:jc w:val="right"/>
      </w:pPr>
      <w:r>
        <w:t>D</w:t>
      </w:r>
      <w:r w:rsidRPr="006511B4">
        <w:t>e driehoek presenteert het bovenstaande.</w:t>
      </w:r>
    </w:p>
    <w:p w14:paraId="53AB6C1A" w14:textId="429A0F54" w:rsidR="00504714" w:rsidRPr="006511B4" w:rsidRDefault="00504714" w:rsidP="00B440D8">
      <w:pPr>
        <w:pStyle w:val="Plattetekst"/>
        <w:ind w:left="360"/>
        <w:rPr>
          <w:i/>
          <w:highlight w:val="cyan"/>
        </w:rPr>
      </w:pPr>
    </w:p>
    <w:p w14:paraId="04E07DFA" w14:textId="231F88BF" w:rsidR="00504714" w:rsidRDefault="00504714" w:rsidP="00AF42DB">
      <w:pPr>
        <w:pStyle w:val="Plattetekst"/>
      </w:pPr>
    </w:p>
    <w:p w14:paraId="524F0F92" w14:textId="31C26798" w:rsidR="00BD1345" w:rsidRDefault="00BD1345" w:rsidP="00AF42DB">
      <w:pPr>
        <w:pStyle w:val="Plattetekst"/>
      </w:pPr>
    </w:p>
    <w:p w14:paraId="3E152470" w14:textId="187040CB" w:rsidR="00BD1345" w:rsidRDefault="00BD1345" w:rsidP="00AF42DB">
      <w:pPr>
        <w:pStyle w:val="Plattetekst"/>
      </w:pPr>
    </w:p>
    <w:p w14:paraId="4C23B2B4" w14:textId="0D2FA580" w:rsidR="00BD1345" w:rsidRDefault="00BD1345" w:rsidP="00AF42DB">
      <w:pPr>
        <w:pStyle w:val="Plattetekst"/>
      </w:pPr>
    </w:p>
    <w:p w14:paraId="108B9150" w14:textId="239190DD" w:rsidR="00BD1345" w:rsidRDefault="00BD1345" w:rsidP="00AF42DB">
      <w:pPr>
        <w:pStyle w:val="Plattetekst"/>
      </w:pPr>
    </w:p>
    <w:p w14:paraId="55526F72" w14:textId="014C637D" w:rsidR="00BD1345" w:rsidRDefault="00BD1345" w:rsidP="00AF42DB">
      <w:pPr>
        <w:pStyle w:val="Plattetekst"/>
      </w:pPr>
    </w:p>
    <w:p w14:paraId="07E10356" w14:textId="189EC572" w:rsidR="00FB2497" w:rsidRPr="006511B4" w:rsidRDefault="00FB2497" w:rsidP="00FB2497">
      <w:pPr>
        <w:rPr>
          <w:lang w:val="nl-NL" w:eastAsia="en-GB"/>
        </w:rPr>
      </w:pPr>
    </w:p>
    <w:p w14:paraId="1DBACEA1" w14:textId="54AB51CD" w:rsidR="00B440D8" w:rsidRDefault="00B440D8" w:rsidP="00504714">
      <w:pPr>
        <w:pStyle w:val="Kop1"/>
      </w:pPr>
      <w:bookmarkStart w:id="4" w:name="_Toc494208517"/>
    </w:p>
    <w:p w14:paraId="334D8D4E" w14:textId="4B6E0515" w:rsidR="00504714" w:rsidRPr="006511B4" w:rsidRDefault="00B440D8" w:rsidP="00504714">
      <w:pPr>
        <w:pStyle w:val="Kop1"/>
      </w:pPr>
      <w:r w:rsidRPr="006511B4">
        <w:rPr>
          <w:lang w:eastAsia="nl-NL"/>
        </w:rPr>
        <mc:AlternateContent>
          <mc:Choice Requires="wpg">
            <w:drawing>
              <wp:anchor distT="0" distB="0" distL="114300" distR="114300" simplePos="0" relativeHeight="251700224" behindDoc="0" locked="0" layoutInCell="1" allowOverlap="1" wp14:anchorId="7128E104" wp14:editId="7E521BBD">
                <wp:simplePos x="0" y="0"/>
                <wp:positionH relativeFrom="column">
                  <wp:posOffset>-8255</wp:posOffset>
                </wp:positionH>
                <wp:positionV relativeFrom="paragraph">
                  <wp:posOffset>179070</wp:posOffset>
                </wp:positionV>
                <wp:extent cx="1815465" cy="777240"/>
                <wp:effectExtent l="0" t="0" r="0" b="10160"/>
                <wp:wrapThrough wrapText="bothSides">
                  <wp:wrapPolygon edited="0">
                    <wp:start x="0" y="0"/>
                    <wp:lineTo x="0" y="2118"/>
                    <wp:lineTo x="604" y="16941"/>
                    <wp:lineTo x="2720" y="21176"/>
                    <wp:lineTo x="5440" y="21176"/>
                    <wp:lineTo x="14506" y="21176"/>
                    <wp:lineTo x="18737" y="21176"/>
                    <wp:lineTo x="21154" y="17647"/>
                    <wp:lineTo x="21154" y="5647"/>
                    <wp:lineTo x="18434" y="706"/>
                    <wp:lineTo x="15110" y="0"/>
                    <wp:lineTo x="0" y="0"/>
                  </wp:wrapPolygon>
                </wp:wrapThrough>
                <wp:docPr id="33" name="Group 20"/>
                <wp:cNvGraphicFramePr/>
                <a:graphic xmlns:a="http://schemas.openxmlformats.org/drawingml/2006/main">
                  <a:graphicData uri="http://schemas.microsoft.com/office/word/2010/wordprocessingGroup">
                    <wpg:wgp>
                      <wpg:cNvGrpSpPr/>
                      <wpg:grpSpPr>
                        <a:xfrm>
                          <a:off x="0" y="0"/>
                          <a:ext cx="1815465" cy="777240"/>
                          <a:chOff x="-58736" y="-101096"/>
                          <a:chExt cx="1817580" cy="1024532"/>
                        </a:xfrm>
                      </wpg:grpSpPr>
                      <wps:wsp>
                        <wps:cNvPr id="34" name="Oval Callout 22"/>
                        <wps:cNvSpPr/>
                        <wps:spPr>
                          <a:xfrm rot="5400000">
                            <a:off x="323297" y="-483129"/>
                            <a:ext cx="1024532" cy="1788597"/>
                          </a:xfrm>
                          <a:custGeom>
                            <a:avLst/>
                            <a:gdLst>
                              <a:gd name="connsiteX0" fmla="*/ 184320 w 631948"/>
                              <a:gd name="connsiteY0" fmla="*/ 1919187 h 1705944"/>
                              <a:gd name="connsiteX1" fmla="*/ 160695 w 631948"/>
                              <a:gd name="connsiteY1" fmla="*/ 1595839 h 1705944"/>
                              <a:gd name="connsiteX2" fmla="*/ 612 w 631948"/>
                              <a:gd name="connsiteY2" fmla="*/ 799934 h 1705944"/>
                              <a:gd name="connsiteX3" fmla="*/ 419076 w 631948"/>
                              <a:gd name="connsiteY3" fmla="*/ 46685 h 1705944"/>
                              <a:gd name="connsiteX4" fmla="*/ 631781 w 631948"/>
                              <a:gd name="connsiteY4" fmla="*/ 880753 h 1705944"/>
                              <a:gd name="connsiteX5" fmla="*/ 275089 w 631948"/>
                              <a:gd name="connsiteY5" fmla="*/ 1698773 h 1705944"/>
                              <a:gd name="connsiteX6" fmla="*/ 184320 w 631948"/>
                              <a:gd name="connsiteY6" fmla="*/ 1919187 h 1705944"/>
                              <a:gd name="connsiteX0" fmla="*/ 249655 w 697285"/>
                              <a:gd name="connsiteY0" fmla="*/ 1902235 h 1902235"/>
                              <a:gd name="connsiteX1" fmla="*/ 66605 w 697285"/>
                              <a:gd name="connsiteY1" fmla="*/ 1325769 h 1902235"/>
                              <a:gd name="connsiteX2" fmla="*/ 65947 w 697285"/>
                              <a:gd name="connsiteY2" fmla="*/ 782982 h 1902235"/>
                              <a:gd name="connsiteX3" fmla="*/ 484411 w 697285"/>
                              <a:gd name="connsiteY3" fmla="*/ 29733 h 1902235"/>
                              <a:gd name="connsiteX4" fmla="*/ 697116 w 697285"/>
                              <a:gd name="connsiteY4" fmla="*/ 863801 h 1902235"/>
                              <a:gd name="connsiteX5" fmla="*/ 340424 w 697285"/>
                              <a:gd name="connsiteY5" fmla="*/ 1681821 h 1902235"/>
                              <a:gd name="connsiteX6" fmla="*/ 249655 w 697285"/>
                              <a:gd name="connsiteY6" fmla="*/ 1902235 h 1902235"/>
                              <a:gd name="connsiteX0" fmla="*/ 211794 w 659424"/>
                              <a:gd name="connsiteY0" fmla="*/ 1902235 h 1902235"/>
                              <a:gd name="connsiteX1" fmla="*/ 28744 w 659424"/>
                              <a:gd name="connsiteY1" fmla="*/ 1325769 h 1902235"/>
                              <a:gd name="connsiteX2" fmla="*/ 28086 w 659424"/>
                              <a:gd name="connsiteY2" fmla="*/ 782982 h 1902235"/>
                              <a:gd name="connsiteX3" fmla="*/ 446550 w 659424"/>
                              <a:gd name="connsiteY3" fmla="*/ 29733 h 1902235"/>
                              <a:gd name="connsiteX4" fmla="*/ 659255 w 659424"/>
                              <a:gd name="connsiteY4" fmla="*/ 863801 h 1902235"/>
                              <a:gd name="connsiteX5" fmla="*/ 302563 w 659424"/>
                              <a:gd name="connsiteY5" fmla="*/ 1681821 h 1902235"/>
                              <a:gd name="connsiteX6" fmla="*/ 211794 w 659424"/>
                              <a:gd name="connsiteY6" fmla="*/ 1902235 h 1902235"/>
                              <a:gd name="connsiteX0" fmla="*/ 190928 w 638558"/>
                              <a:gd name="connsiteY0" fmla="*/ 1904640 h 1904640"/>
                              <a:gd name="connsiteX1" fmla="*/ 7878 w 638558"/>
                              <a:gd name="connsiteY1" fmla="*/ 1328174 h 1904640"/>
                              <a:gd name="connsiteX2" fmla="*/ 7220 w 638558"/>
                              <a:gd name="connsiteY2" fmla="*/ 785387 h 1904640"/>
                              <a:gd name="connsiteX3" fmla="*/ 425684 w 638558"/>
                              <a:gd name="connsiteY3" fmla="*/ 32138 h 1904640"/>
                              <a:gd name="connsiteX4" fmla="*/ 638389 w 638558"/>
                              <a:gd name="connsiteY4" fmla="*/ 866206 h 1904640"/>
                              <a:gd name="connsiteX5" fmla="*/ 281697 w 638558"/>
                              <a:gd name="connsiteY5" fmla="*/ 1684226 h 1904640"/>
                              <a:gd name="connsiteX6" fmla="*/ 190928 w 638558"/>
                              <a:gd name="connsiteY6" fmla="*/ 1904640 h 1904640"/>
                              <a:gd name="connsiteX0" fmla="*/ 183050 w 630640"/>
                              <a:gd name="connsiteY0" fmla="*/ 1875541 h 1875541"/>
                              <a:gd name="connsiteX1" fmla="*/ 0 w 630640"/>
                              <a:gd name="connsiteY1" fmla="*/ 1299075 h 1875541"/>
                              <a:gd name="connsiteX2" fmla="*/ 10367 w 630640"/>
                              <a:gd name="connsiteY2" fmla="*/ 600295 h 1875541"/>
                              <a:gd name="connsiteX3" fmla="*/ 417806 w 630640"/>
                              <a:gd name="connsiteY3" fmla="*/ 3039 h 1875541"/>
                              <a:gd name="connsiteX4" fmla="*/ 630511 w 630640"/>
                              <a:gd name="connsiteY4" fmla="*/ 837107 h 1875541"/>
                              <a:gd name="connsiteX5" fmla="*/ 273819 w 630640"/>
                              <a:gd name="connsiteY5" fmla="*/ 1655127 h 1875541"/>
                              <a:gd name="connsiteX6" fmla="*/ 183050 w 630640"/>
                              <a:gd name="connsiteY6" fmla="*/ 1875541 h 1875541"/>
                              <a:gd name="connsiteX0" fmla="*/ 231 w 810998"/>
                              <a:gd name="connsiteY0" fmla="*/ 1616603 h 1662422"/>
                              <a:gd name="connsiteX1" fmla="*/ 180358 w 810998"/>
                              <a:gd name="connsiteY1" fmla="*/ 1299075 h 1662422"/>
                              <a:gd name="connsiteX2" fmla="*/ 190725 w 810998"/>
                              <a:gd name="connsiteY2" fmla="*/ 600295 h 1662422"/>
                              <a:gd name="connsiteX3" fmla="*/ 598164 w 810998"/>
                              <a:gd name="connsiteY3" fmla="*/ 3039 h 1662422"/>
                              <a:gd name="connsiteX4" fmla="*/ 810869 w 810998"/>
                              <a:gd name="connsiteY4" fmla="*/ 837107 h 1662422"/>
                              <a:gd name="connsiteX5" fmla="*/ 454177 w 810998"/>
                              <a:gd name="connsiteY5" fmla="*/ 1655127 h 1662422"/>
                              <a:gd name="connsiteX6" fmla="*/ 231 w 810998"/>
                              <a:gd name="connsiteY6" fmla="*/ 1616603 h 1662422"/>
                              <a:gd name="connsiteX0" fmla="*/ 564 w 692783"/>
                              <a:gd name="connsiteY0" fmla="*/ 1709763 h 1709763"/>
                              <a:gd name="connsiteX1" fmla="*/ 62143 w 692783"/>
                              <a:gd name="connsiteY1" fmla="*/ 1299075 h 1709763"/>
                              <a:gd name="connsiteX2" fmla="*/ 72510 w 692783"/>
                              <a:gd name="connsiteY2" fmla="*/ 600295 h 1709763"/>
                              <a:gd name="connsiteX3" fmla="*/ 479949 w 692783"/>
                              <a:gd name="connsiteY3" fmla="*/ 3039 h 1709763"/>
                              <a:gd name="connsiteX4" fmla="*/ 692654 w 692783"/>
                              <a:gd name="connsiteY4" fmla="*/ 837107 h 1709763"/>
                              <a:gd name="connsiteX5" fmla="*/ 335962 w 692783"/>
                              <a:gd name="connsiteY5" fmla="*/ 1655127 h 1709763"/>
                              <a:gd name="connsiteX6" fmla="*/ 564 w 692783"/>
                              <a:gd name="connsiteY6" fmla="*/ 1709763 h 1709763"/>
                              <a:gd name="connsiteX0" fmla="*/ 564 w 692783"/>
                              <a:gd name="connsiteY0" fmla="*/ 1709763 h 1709763"/>
                              <a:gd name="connsiteX1" fmla="*/ 62143 w 692783"/>
                              <a:gd name="connsiteY1" fmla="*/ 1299075 h 1709763"/>
                              <a:gd name="connsiteX2" fmla="*/ 72510 w 692783"/>
                              <a:gd name="connsiteY2" fmla="*/ 600295 h 1709763"/>
                              <a:gd name="connsiteX3" fmla="*/ 479949 w 692783"/>
                              <a:gd name="connsiteY3" fmla="*/ 3039 h 1709763"/>
                              <a:gd name="connsiteX4" fmla="*/ 692654 w 692783"/>
                              <a:gd name="connsiteY4" fmla="*/ 837107 h 1709763"/>
                              <a:gd name="connsiteX5" fmla="*/ 234365 w 692783"/>
                              <a:gd name="connsiteY5" fmla="*/ 1561899 h 1709763"/>
                              <a:gd name="connsiteX6" fmla="*/ 564 w 692783"/>
                              <a:gd name="connsiteY6" fmla="*/ 1709763 h 1709763"/>
                              <a:gd name="connsiteX0" fmla="*/ 564 w 692783"/>
                              <a:gd name="connsiteY0" fmla="*/ 1714289 h 1714289"/>
                              <a:gd name="connsiteX1" fmla="*/ 62143 w 692783"/>
                              <a:gd name="connsiteY1" fmla="*/ 1303601 h 1714289"/>
                              <a:gd name="connsiteX2" fmla="*/ 72510 w 692783"/>
                              <a:gd name="connsiteY2" fmla="*/ 503194 h 1714289"/>
                              <a:gd name="connsiteX3" fmla="*/ 479949 w 692783"/>
                              <a:gd name="connsiteY3" fmla="*/ 7565 h 1714289"/>
                              <a:gd name="connsiteX4" fmla="*/ 692654 w 692783"/>
                              <a:gd name="connsiteY4" fmla="*/ 841633 h 1714289"/>
                              <a:gd name="connsiteX5" fmla="*/ 234365 w 692783"/>
                              <a:gd name="connsiteY5" fmla="*/ 1566425 h 1714289"/>
                              <a:gd name="connsiteX6" fmla="*/ 564 w 692783"/>
                              <a:gd name="connsiteY6" fmla="*/ 1714289 h 1714289"/>
                              <a:gd name="connsiteX0" fmla="*/ 564 w 693224"/>
                              <a:gd name="connsiteY0" fmla="*/ 1629731 h 1629731"/>
                              <a:gd name="connsiteX1" fmla="*/ 62143 w 693224"/>
                              <a:gd name="connsiteY1" fmla="*/ 1219043 h 1629731"/>
                              <a:gd name="connsiteX2" fmla="*/ 72510 w 693224"/>
                              <a:gd name="connsiteY2" fmla="*/ 418636 h 1629731"/>
                              <a:gd name="connsiteX3" fmla="*/ 573152 w 693224"/>
                              <a:gd name="connsiteY3" fmla="*/ 7697 h 1629731"/>
                              <a:gd name="connsiteX4" fmla="*/ 692654 w 693224"/>
                              <a:gd name="connsiteY4" fmla="*/ 757075 h 1629731"/>
                              <a:gd name="connsiteX5" fmla="*/ 234365 w 693224"/>
                              <a:gd name="connsiteY5" fmla="*/ 1481867 h 1629731"/>
                              <a:gd name="connsiteX6" fmla="*/ 564 w 693224"/>
                              <a:gd name="connsiteY6" fmla="*/ 1629731 h 1629731"/>
                              <a:gd name="connsiteX0" fmla="*/ 564 w 693493"/>
                              <a:gd name="connsiteY0" fmla="*/ 1641067 h 1641067"/>
                              <a:gd name="connsiteX1" fmla="*/ 62143 w 693493"/>
                              <a:gd name="connsiteY1" fmla="*/ 1230379 h 1641067"/>
                              <a:gd name="connsiteX2" fmla="*/ 72510 w 693493"/>
                              <a:gd name="connsiteY2" fmla="*/ 429972 h 1641067"/>
                              <a:gd name="connsiteX3" fmla="*/ 573152 w 693493"/>
                              <a:gd name="connsiteY3" fmla="*/ 19033 h 1641067"/>
                              <a:gd name="connsiteX4" fmla="*/ 692654 w 693493"/>
                              <a:gd name="connsiteY4" fmla="*/ 768411 h 1641067"/>
                              <a:gd name="connsiteX5" fmla="*/ 234365 w 693493"/>
                              <a:gd name="connsiteY5" fmla="*/ 1493203 h 1641067"/>
                              <a:gd name="connsiteX6" fmla="*/ 564 w 693493"/>
                              <a:gd name="connsiteY6" fmla="*/ 1641067 h 1641067"/>
                              <a:gd name="connsiteX0" fmla="*/ 564 w 707386"/>
                              <a:gd name="connsiteY0" fmla="*/ 1675711 h 1675711"/>
                              <a:gd name="connsiteX1" fmla="*/ 62143 w 707386"/>
                              <a:gd name="connsiteY1" fmla="*/ 1265023 h 1675711"/>
                              <a:gd name="connsiteX2" fmla="*/ 72510 w 707386"/>
                              <a:gd name="connsiteY2" fmla="*/ 464616 h 1675711"/>
                              <a:gd name="connsiteX3" fmla="*/ 573152 w 707386"/>
                              <a:gd name="connsiteY3" fmla="*/ 53677 h 1675711"/>
                              <a:gd name="connsiteX4" fmla="*/ 692654 w 707386"/>
                              <a:gd name="connsiteY4" fmla="*/ 803055 h 1675711"/>
                              <a:gd name="connsiteX5" fmla="*/ 234365 w 707386"/>
                              <a:gd name="connsiteY5" fmla="*/ 1527847 h 1675711"/>
                              <a:gd name="connsiteX6" fmla="*/ 564 w 707386"/>
                              <a:gd name="connsiteY6" fmla="*/ 1675711 h 1675711"/>
                              <a:gd name="connsiteX0" fmla="*/ 564 w 709983"/>
                              <a:gd name="connsiteY0" fmla="*/ 1634653 h 1634653"/>
                              <a:gd name="connsiteX1" fmla="*/ 62143 w 709983"/>
                              <a:gd name="connsiteY1" fmla="*/ 1223965 h 1634653"/>
                              <a:gd name="connsiteX2" fmla="*/ 72510 w 709983"/>
                              <a:gd name="connsiteY2" fmla="*/ 423558 h 1634653"/>
                              <a:gd name="connsiteX3" fmla="*/ 573152 w 709983"/>
                              <a:gd name="connsiteY3" fmla="*/ 12619 h 1634653"/>
                              <a:gd name="connsiteX4" fmla="*/ 709601 w 709983"/>
                              <a:gd name="connsiteY4" fmla="*/ 880562 h 1634653"/>
                              <a:gd name="connsiteX5" fmla="*/ 234365 w 709983"/>
                              <a:gd name="connsiteY5" fmla="*/ 1486789 h 1634653"/>
                              <a:gd name="connsiteX6" fmla="*/ 564 w 709983"/>
                              <a:gd name="connsiteY6" fmla="*/ 1634653 h 1634653"/>
                              <a:gd name="connsiteX0" fmla="*/ 564 w 709983"/>
                              <a:gd name="connsiteY0" fmla="*/ 1639769 h 1639769"/>
                              <a:gd name="connsiteX1" fmla="*/ 62143 w 709983"/>
                              <a:gd name="connsiteY1" fmla="*/ 1229081 h 1639769"/>
                              <a:gd name="connsiteX2" fmla="*/ 72510 w 709983"/>
                              <a:gd name="connsiteY2" fmla="*/ 428674 h 1639769"/>
                              <a:gd name="connsiteX3" fmla="*/ 573152 w 709983"/>
                              <a:gd name="connsiteY3" fmla="*/ 17735 h 1639769"/>
                              <a:gd name="connsiteX4" fmla="*/ 709601 w 709983"/>
                              <a:gd name="connsiteY4" fmla="*/ 885678 h 1639769"/>
                              <a:gd name="connsiteX5" fmla="*/ 234365 w 709983"/>
                              <a:gd name="connsiteY5" fmla="*/ 1491905 h 1639769"/>
                              <a:gd name="connsiteX6" fmla="*/ 564 w 709983"/>
                              <a:gd name="connsiteY6" fmla="*/ 1639769 h 1639769"/>
                              <a:gd name="connsiteX0" fmla="*/ 629 w 701575"/>
                              <a:gd name="connsiteY0" fmla="*/ 1555079 h 1555079"/>
                              <a:gd name="connsiteX1" fmla="*/ 53735 w 701575"/>
                              <a:gd name="connsiteY1" fmla="*/ 1229081 h 1555079"/>
                              <a:gd name="connsiteX2" fmla="*/ 64102 w 701575"/>
                              <a:gd name="connsiteY2" fmla="*/ 428674 h 1555079"/>
                              <a:gd name="connsiteX3" fmla="*/ 564744 w 701575"/>
                              <a:gd name="connsiteY3" fmla="*/ 17735 h 1555079"/>
                              <a:gd name="connsiteX4" fmla="*/ 701193 w 701575"/>
                              <a:gd name="connsiteY4" fmla="*/ 885678 h 1555079"/>
                              <a:gd name="connsiteX5" fmla="*/ 225957 w 701575"/>
                              <a:gd name="connsiteY5" fmla="*/ 1491905 h 1555079"/>
                              <a:gd name="connsiteX6" fmla="*/ 629 w 701575"/>
                              <a:gd name="connsiteY6" fmla="*/ 1555079 h 1555079"/>
                              <a:gd name="connsiteX0" fmla="*/ 512 w 701458"/>
                              <a:gd name="connsiteY0" fmla="*/ 1550463 h 1550463"/>
                              <a:gd name="connsiteX1" fmla="*/ 70569 w 701458"/>
                              <a:gd name="connsiteY1" fmla="*/ 1309210 h 1550463"/>
                              <a:gd name="connsiteX2" fmla="*/ 63985 w 701458"/>
                              <a:gd name="connsiteY2" fmla="*/ 424058 h 1550463"/>
                              <a:gd name="connsiteX3" fmla="*/ 564627 w 701458"/>
                              <a:gd name="connsiteY3" fmla="*/ 13119 h 1550463"/>
                              <a:gd name="connsiteX4" fmla="*/ 701076 w 701458"/>
                              <a:gd name="connsiteY4" fmla="*/ 881062 h 1550463"/>
                              <a:gd name="connsiteX5" fmla="*/ 225840 w 701458"/>
                              <a:gd name="connsiteY5" fmla="*/ 1487289 h 1550463"/>
                              <a:gd name="connsiteX6" fmla="*/ 512 w 701458"/>
                              <a:gd name="connsiteY6" fmla="*/ 1550463 h 1550463"/>
                              <a:gd name="connsiteX0" fmla="*/ 512 w 701458"/>
                              <a:gd name="connsiteY0" fmla="*/ 1550945 h 1550945"/>
                              <a:gd name="connsiteX1" fmla="*/ 70569 w 701458"/>
                              <a:gd name="connsiteY1" fmla="*/ 1309692 h 1550945"/>
                              <a:gd name="connsiteX2" fmla="*/ 63985 w 701458"/>
                              <a:gd name="connsiteY2" fmla="*/ 424540 h 1550945"/>
                              <a:gd name="connsiteX3" fmla="*/ 564627 w 701458"/>
                              <a:gd name="connsiteY3" fmla="*/ 13601 h 1550945"/>
                              <a:gd name="connsiteX4" fmla="*/ 701076 w 701458"/>
                              <a:gd name="connsiteY4" fmla="*/ 881544 h 1550945"/>
                              <a:gd name="connsiteX5" fmla="*/ 225840 w 701458"/>
                              <a:gd name="connsiteY5" fmla="*/ 1487771 h 1550945"/>
                              <a:gd name="connsiteX6" fmla="*/ 512 w 701458"/>
                              <a:gd name="connsiteY6" fmla="*/ 1550945 h 1550945"/>
                              <a:gd name="connsiteX0" fmla="*/ 512 w 701458"/>
                              <a:gd name="connsiteY0" fmla="*/ 1551639 h 1551639"/>
                              <a:gd name="connsiteX1" fmla="*/ 70569 w 701458"/>
                              <a:gd name="connsiteY1" fmla="*/ 1310386 h 1551639"/>
                              <a:gd name="connsiteX2" fmla="*/ 63985 w 701458"/>
                              <a:gd name="connsiteY2" fmla="*/ 425234 h 1551639"/>
                              <a:gd name="connsiteX3" fmla="*/ 564627 w 701458"/>
                              <a:gd name="connsiteY3" fmla="*/ 14295 h 1551639"/>
                              <a:gd name="connsiteX4" fmla="*/ 701076 w 701458"/>
                              <a:gd name="connsiteY4" fmla="*/ 882238 h 1551639"/>
                              <a:gd name="connsiteX5" fmla="*/ 225840 w 701458"/>
                              <a:gd name="connsiteY5" fmla="*/ 1488465 h 1551639"/>
                              <a:gd name="connsiteX6" fmla="*/ 512 w 701458"/>
                              <a:gd name="connsiteY6" fmla="*/ 1551639 h 1551639"/>
                              <a:gd name="connsiteX0" fmla="*/ 512 w 722859"/>
                              <a:gd name="connsiteY0" fmla="*/ 1557303 h 1557303"/>
                              <a:gd name="connsiteX1" fmla="*/ 70569 w 722859"/>
                              <a:gd name="connsiteY1" fmla="*/ 1316050 h 1557303"/>
                              <a:gd name="connsiteX2" fmla="*/ 63985 w 722859"/>
                              <a:gd name="connsiteY2" fmla="*/ 430898 h 1557303"/>
                              <a:gd name="connsiteX3" fmla="*/ 564627 w 722859"/>
                              <a:gd name="connsiteY3" fmla="*/ 19959 h 1557303"/>
                              <a:gd name="connsiteX4" fmla="*/ 701076 w 722859"/>
                              <a:gd name="connsiteY4" fmla="*/ 887902 h 1557303"/>
                              <a:gd name="connsiteX5" fmla="*/ 225840 w 722859"/>
                              <a:gd name="connsiteY5" fmla="*/ 1494129 h 1557303"/>
                              <a:gd name="connsiteX6" fmla="*/ 512 w 722859"/>
                              <a:gd name="connsiteY6" fmla="*/ 1557303 h 1557303"/>
                              <a:gd name="connsiteX0" fmla="*/ 512 w 715286"/>
                              <a:gd name="connsiteY0" fmla="*/ 1587145 h 1587145"/>
                              <a:gd name="connsiteX1" fmla="*/ 70569 w 715286"/>
                              <a:gd name="connsiteY1" fmla="*/ 1345892 h 1587145"/>
                              <a:gd name="connsiteX2" fmla="*/ 63985 w 715286"/>
                              <a:gd name="connsiteY2" fmla="*/ 460740 h 1587145"/>
                              <a:gd name="connsiteX3" fmla="*/ 564627 w 715286"/>
                              <a:gd name="connsiteY3" fmla="*/ 49801 h 1587145"/>
                              <a:gd name="connsiteX4" fmla="*/ 701076 w 715286"/>
                              <a:gd name="connsiteY4" fmla="*/ 917744 h 1587145"/>
                              <a:gd name="connsiteX5" fmla="*/ 225840 w 715286"/>
                              <a:gd name="connsiteY5" fmla="*/ 1523971 h 1587145"/>
                              <a:gd name="connsiteX6" fmla="*/ 512 w 715286"/>
                              <a:gd name="connsiteY6" fmla="*/ 1587145 h 1587145"/>
                              <a:gd name="connsiteX0" fmla="*/ 512 w 715286"/>
                              <a:gd name="connsiteY0" fmla="*/ 1606111 h 1606111"/>
                              <a:gd name="connsiteX1" fmla="*/ 70569 w 715286"/>
                              <a:gd name="connsiteY1" fmla="*/ 1364858 h 1606111"/>
                              <a:gd name="connsiteX2" fmla="*/ 63985 w 715286"/>
                              <a:gd name="connsiteY2" fmla="*/ 479706 h 1606111"/>
                              <a:gd name="connsiteX3" fmla="*/ 564627 w 715286"/>
                              <a:gd name="connsiteY3" fmla="*/ 68767 h 1606111"/>
                              <a:gd name="connsiteX4" fmla="*/ 701076 w 715286"/>
                              <a:gd name="connsiteY4" fmla="*/ 936710 h 1606111"/>
                              <a:gd name="connsiteX5" fmla="*/ 225840 w 715286"/>
                              <a:gd name="connsiteY5" fmla="*/ 1542937 h 1606111"/>
                              <a:gd name="connsiteX6" fmla="*/ 512 w 715286"/>
                              <a:gd name="connsiteY6" fmla="*/ 1606111 h 1606111"/>
                              <a:gd name="connsiteX0" fmla="*/ 3296 w 657966"/>
                              <a:gd name="connsiteY0" fmla="*/ 1661114 h 1661114"/>
                              <a:gd name="connsiteX1" fmla="*/ 13249 w 657966"/>
                              <a:gd name="connsiteY1" fmla="*/ 1364858 h 1661114"/>
                              <a:gd name="connsiteX2" fmla="*/ 6665 w 657966"/>
                              <a:gd name="connsiteY2" fmla="*/ 479706 h 1661114"/>
                              <a:gd name="connsiteX3" fmla="*/ 507307 w 657966"/>
                              <a:gd name="connsiteY3" fmla="*/ 68767 h 1661114"/>
                              <a:gd name="connsiteX4" fmla="*/ 643756 w 657966"/>
                              <a:gd name="connsiteY4" fmla="*/ 936710 h 1661114"/>
                              <a:gd name="connsiteX5" fmla="*/ 168520 w 657966"/>
                              <a:gd name="connsiteY5" fmla="*/ 1542937 h 1661114"/>
                              <a:gd name="connsiteX6" fmla="*/ 3296 w 657966"/>
                              <a:gd name="connsiteY6" fmla="*/ 1661114 h 1661114"/>
                              <a:gd name="connsiteX0" fmla="*/ 22745 w 677415"/>
                              <a:gd name="connsiteY0" fmla="*/ 1640896 h 1640896"/>
                              <a:gd name="connsiteX1" fmla="*/ 58132 w 677415"/>
                              <a:gd name="connsiteY1" fmla="*/ 1437883 h 1640896"/>
                              <a:gd name="connsiteX2" fmla="*/ 26114 w 677415"/>
                              <a:gd name="connsiteY2" fmla="*/ 459488 h 1640896"/>
                              <a:gd name="connsiteX3" fmla="*/ 526756 w 677415"/>
                              <a:gd name="connsiteY3" fmla="*/ 48549 h 1640896"/>
                              <a:gd name="connsiteX4" fmla="*/ 663205 w 677415"/>
                              <a:gd name="connsiteY4" fmla="*/ 916492 h 1640896"/>
                              <a:gd name="connsiteX5" fmla="*/ 187969 w 677415"/>
                              <a:gd name="connsiteY5" fmla="*/ 1522719 h 1640896"/>
                              <a:gd name="connsiteX6" fmla="*/ 22745 w 677415"/>
                              <a:gd name="connsiteY6" fmla="*/ 1640896 h 1640896"/>
                              <a:gd name="connsiteX0" fmla="*/ 828 w 655498"/>
                              <a:gd name="connsiteY0" fmla="*/ 1641851 h 1641851"/>
                              <a:gd name="connsiteX1" fmla="*/ 36215 w 655498"/>
                              <a:gd name="connsiteY1" fmla="*/ 1438838 h 1641851"/>
                              <a:gd name="connsiteX2" fmla="*/ 4197 w 655498"/>
                              <a:gd name="connsiteY2" fmla="*/ 460443 h 1641851"/>
                              <a:gd name="connsiteX3" fmla="*/ 504839 w 655498"/>
                              <a:gd name="connsiteY3" fmla="*/ 49504 h 1641851"/>
                              <a:gd name="connsiteX4" fmla="*/ 641288 w 655498"/>
                              <a:gd name="connsiteY4" fmla="*/ 917447 h 1641851"/>
                              <a:gd name="connsiteX5" fmla="*/ 166052 w 655498"/>
                              <a:gd name="connsiteY5" fmla="*/ 1523674 h 1641851"/>
                              <a:gd name="connsiteX6" fmla="*/ 828 w 655498"/>
                              <a:gd name="connsiteY6" fmla="*/ 1641851 h 1641851"/>
                              <a:gd name="connsiteX0" fmla="*/ 2812 w 657482"/>
                              <a:gd name="connsiteY0" fmla="*/ 1641784 h 1641784"/>
                              <a:gd name="connsiteX1" fmla="*/ 38199 w 657482"/>
                              <a:gd name="connsiteY1" fmla="*/ 1438771 h 1641784"/>
                              <a:gd name="connsiteX2" fmla="*/ 6181 w 657482"/>
                              <a:gd name="connsiteY2" fmla="*/ 460376 h 1641784"/>
                              <a:gd name="connsiteX3" fmla="*/ 506823 w 657482"/>
                              <a:gd name="connsiteY3" fmla="*/ 49437 h 1641784"/>
                              <a:gd name="connsiteX4" fmla="*/ 643272 w 657482"/>
                              <a:gd name="connsiteY4" fmla="*/ 917380 h 1641784"/>
                              <a:gd name="connsiteX5" fmla="*/ 168036 w 657482"/>
                              <a:gd name="connsiteY5" fmla="*/ 1523607 h 1641784"/>
                              <a:gd name="connsiteX6" fmla="*/ 2812 w 657482"/>
                              <a:gd name="connsiteY6" fmla="*/ 1641784 h 1641784"/>
                              <a:gd name="connsiteX0" fmla="*/ 9036 w 663706"/>
                              <a:gd name="connsiteY0" fmla="*/ 1641276 h 1641276"/>
                              <a:gd name="connsiteX1" fmla="*/ 44423 w 663706"/>
                              <a:gd name="connsiteY1" fmla="*/ 1438263 h 1641276"/>
                              <a:gd name="connsiteX2" fmla="*/ 12405 w 663706"/>
                              <a:gd name="connsiteY2" fmla="*/ 459868 h 1641276"/>
                              <a:gd name="connsiteX3" fmla="*/ 513047 w 663706"/>
                              <a:gd name="connsiteY3" fmla="*/ 48929 h 1641276"/>
                              <a:gd name="connsiteX4" fmla="*/ 649496 w 663706"/>
                              <a:gd name="connsiteY4" fmla="*/ 916872 h 1641276"/>
                              <a:gd name="connsiteX5" fmla="*/ 174260 w 663706"/>
                              <a:gd name="connsiteY5" fmla="*/ 1523099 h 1641276"/>
                              <a:gd name="connsiteX6" fmla="*/ 9036 w 663706"/>
                              <a:gd name="connsiteY6" fmla="*/ 1641276 h 1641276"/>
                              <a:gd name="connsiteX0" fmla="*/ 2808 w 657478"/>
                              <a:gd name="connsiteY0" fmla="*/ 1641732 h 1641732"/>
                              <a:gd name="connsiteX1" fmla="*/ 38195 w 657478"/>
                              <a:gd name="connsiteY1" fmla="*/ 1438719 h 1641732"/>
                              <a:gd name="connsiteX2" fmla="*/ 6177 w 657478"/>
                              <a:gd name="connsiteY2" fmla="*/ 460324 h 1641732"/>
                              <a:gd name="connsiteX3" fmla="*/ 506819 w 657478"/>
                              <a:gd name="connsiteY3" fmla="*/ 49385 h 1641732"/>
                              <a:gd name="connsiteX4" fmla="*/ 643268 w 657478"/>
                              <a:gd name="connsiteY4" fmla="*/ 917328 h 1641732"/>
                              <a:gd name="connsiteX5" fmla="*/ 168032 w 657478"/>
                              <a:gd name="connsiteY5" fmla="*/ 1523555 h 1641732"/>
                              <a:gd name="connsiteX6" fmla="*/ 2808 w 657478"/>
                              <a:gd name="connsiteY6" fmla="*/ 1641732 h 1641732"/>
                              <a:gd name="connsiteX0" fmla="*/ 1428 w 656098"/>
                              <a:gd name="connsiteY0" fmla="*/ 1683210 h 1683210"/>
                              <a:gd name="connsiteX1" fmla="*/ 36815 w 656098"/>
                              <a:gd name="connsiteY1" fmla="*/ 1480197 h 1683210"/>
                              <a:gd name="connsiteX2" fmla="*/ 4797 w 656098"/>
                              <a:gd name="connsiteY2" fmla="*/ 501802 h 1683210"/>
                              <a:gd name="connsiteX3" fmla="*/ 505439 w 656098"/>
                              <a:gd name="connsiteY3" fmla="*/ 90863 h 1683210"/>
                              <a:gd name="connsiteX4" fmla="*/ 641888 w 656098"/>
                              <a:gd name="connsiteY4" fmla="*/ 958806 h 1683210"/>
                              <a:gd name="connsiteX5" fmla="*/ 166652 w 656098"/>
                              <a:gd name="connsiteY5" fmla="*/ 1565033 h 1683210"/>
                              <a:gd name="connsiteX6" fmla="*/ 1428 w 656098"/>
                              <a:gd name="connsiteY6" fmla="*/ 1683210 h 1683210"/>
                              <a:gd name="connsiteX0" fmla="*/ 1428 w 676118"/>
                              <a:gd name="connsiteY0" fmla="*/ 1640497 h 1640497"/>
                              <a:gd name="connsiteX1" fmla="*/ 36815 w 676118"/>
                              <a:gd name="connsiteY1" fmla="*/ 1437484 h 1640497"/>
                              <a:gd name="connsiteX2" fmla="*/ 4797 w 676118"/>
                              <a:gd name="connsiteY2" fmla="*/ 459089 h 1640497"/>
                              <a:gd name="connsiteX3" fmla="*/ 505439 w 676118"/>
                              <a:gd name="connsiteY3" fmla="*/ 48150 h 1640497"/>
                              <a:gd name="connsiteX4" fmla="*/ 675892 w 676118"/>
                              <a:gd name="connsiteY4" fmla="*/ 958443 h 1640497"/>
                              <a:gd name="connsiteX5" fmla="*/ 166652 w 676118"/>
                              <a:gd name="connsiteY5" fmla="*/ 1522320 h 1640497"/>
                              <a:gd name="connsiteX6" fmla="*/ 1428 w 676118"/>
                              <a:gd name="connsiteY6" fmla="*/ 1640497 h 1640497"/>
                              <a:gd name="connsiteX0" fmla="*/ 22613 w 697303"/>
                              <a:gd name="connsiteY0" fmla="*/ 1640497 h 1640497"/>
                              <a:gd name="connsiteX1" fmla="*/ 58000 w 697303"/>
                              <a:gd name="connsiteY1" fmla="*/ 1437484 h 1640497"/>
                              <a:gd name="connsiteX2" fmla="*/ 25982 w 697303"/>
                              <a:gd name="connsiteY2" fmla="*/ 459089 h 1640497"/>
                              <a:gd name="connsiteX3" fmla="*/ 526624 w 697303"/>
                              <a:gd name="connsiteY3" fmla="*/ 48150 h 1640497"/>
                              <a:gd name="connsiteX4" fmla="*/ 697077 w 697303"/>
                              <a:gd name="connsiteY4" fmla="*/ 958443 h 1640497"/>
                              <a:gd name="connsiteX5" fmla="*/ 187837 w 697303"/>
                              <a:gd name="connsiteY5" fmla="*/ 1522320 h 1640497"/>
                              <a:gd name="connsiteX6" fmla="*/ 22613 w 697303"/>
                              <a:gd name="connsiteY6" fmla="*/ 1640497 h 1640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7303" h="1640497">
                                <a:moveTo>
                                  <a:pt x="22613" y="1640497"/>
                                </a:moveTo>
                                <a:cubicBezTo>
                                  <a:pt x="14738" y="1532714"/>
                                  <a:pt x="65875" y="1545267"/>
                                  <a:pt x="58000" y="1437484"/>
                                </a:cubicBezTo>
                                <a:cubicBezTo>
                                  <a:pt x="-30926" y="1048204"/>
                                  <a:pt x="2938" y="623522"/>
                                  <a:pt x="25982" y="459089"/>
                                </a:cubicBezTo>
                                <a:cubicBezTo>
                                  <a:pt x="100123" y="-69948"/>
                                  <a:pt x="414775" y="-35076"/>
                                  <a:pt x="526624" y="48150"/>
                                </a:cubicBezTo>
                                <a:cubicBezTo>
                                  <a:pt x="638473" y="131376"/>
                                  <a:pt x="701590" y="584594"/>
                                  <a:pt x="697077" y="958443"/>
                                </a:cubicBezTo>
                                <a:cubicBezTo>
                                  <a:pt x="690999" y="1461968"/>
                                  <a:pt x="372892" y="1587509"/>
                                  <a:pt x="187837" y="1522320"/>
                                </a:cubicBezTo>
                                <a:lnTo>
                                  <a:pt x="22613" y="1640497"/>
                                </a:lnTo>
                                <a:close/>
                              </a:path>
                            </a:pathLst>
                          </a:custGeom>
                          <a:solidFill>
                            <a:srgbClr val="41B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5B1C2" w14:textId="77777777" w:rsidR="00B440D8" w:rsidRDefault="00B440D8" w:rsidP="00B440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24"/>
                        <wps:cNvSpPr txBox="1"/>
                        <wps:spPr>
                          <a:xfrm>
                            <a:off x="8475" y="79515"/>
                            <a:ext cx="1750369" cy="7596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B65F6F" w14:textId="77777777" w:rsidR="00B440D8" w:rsidRPr="00174E3D" w:rsidRDefault="00B440D8" w:rsidP="00B440D8">
                              <w:pPr>
                                <w:jc w:val="center"/>
                                <w:rPr>
                                  <w:b/>
                                  <w:color w:val="FFFFFF" w:themeColor="background1"/>
                                  <w:lang w:val="nl-NL"/>
                                </w:rPr>
                              </w:pPr>
                              <w:r w:rsidRPr="00174E3D">
                                <w:rPr>
                                  <w:b/>
                                  <w:color w:val="FFFFFF" w:themeColor="background1"/>
                                  <w:lang w:val="nl-NL" w:eastAsia="en-GB"/>
                                </w:rPr>
                                <w:t>Ontdek</w:t>
                              </w:r>
                              <w:r w:rsidRPr="00174E3D">
                                <w:rPr>
                                  <w:b/>
                                  <w:color w:val="FFFFFF" w:themeColor="background1"/>
                                  <w:lang w:val="nl-NL"/>
                                </w:rPr>
                                <w:t xml:space="preserve"> wat de andere doelgroepen over Stek te zeggen hebben.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28E104" id="_x0000_s1058" style="position:absolute;margin-left:-.65pt;margin-top:14.1pt;width:142.95pt;height:61.2pt;z-index:251700224;mso-width-relative:margin;mso-height-relative:margin" coordorigin="-58736,-101096" coordsize="1817580,10245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">
                <v:shape id="Oval Callout 22" o:spid="_x0000_s1059" style="position:absolute;left:323297;top:-483129;width:1024532;height:1788597;rotation:90;visibility:visible;mso-wrap-style:square;v-text-anchor:middle" coordsize="697303,16404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gaMjxQAA&#10;ANsAAAAPAAAAZHJzL2Rvd25yZXYueG1sRI/dagIxFITvC32HcARvpGb7g5StUVypIFgQbaG3h81x&#10;d3FzEpK4rn16Iwi9HGbmG2Y6700rOvKhsazgeZyBIC6tbrhS8PO9enoHESKyxtYyKbhQgPns8WGK&#10;ubZn3lG3j5VIEA45KqhjdLmUoazJYBhbR5y8g/UGY5K+ktrjOcFNK1+ybCINNpwWanS0rKk87k9G&#10;wedfUfwunNzw+uht4Tbd6OuyVWo46BcfICL18T98b6+1gtc3uH1JP0DO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BoyPFAAAA2wAAAA8AAAAAAAAAAAAAAAAAlwIAAGRycy9k&#10;b3ducmV2LnhtbFBLBQYAAAAABAAEAPUAAACJAwAAAAA=&#10;" adj="-11796480,,5400" path="m22613,1640497c14738,1532714,65875,1545267,58000,1437484,-30926,1048204,2938,623522,25982,459089,100123,-69948,414775,-35076,526624,48150,638473,131376,701590,584594,697077,958443,690999,1461968,372892,1587509,187837,1522320l22613,1640497xe" fillcolor="#41b6e6" stroked="f" strokeweight="2pt">
                  <v:stroke joinstyle="miter"/>
                  <v:formulas/>
                  <v:path arrowok="t" o:connecttype="custom" o:connectlocs="33225,1788597;85218,1567256;38175,500534;773757,52497;1024200,1044969;275985,1659751;33225,1788597" o:connectangles="0,0,0,0,0,0,0" textboxrect="0,0,697303,1640497"/>
                  <v:textbox>
                    <w:txbxContent>
                      <w:p w14:paraId="2295B1C2" w14:textId="77777777" w:rsidR="00B440D8" w:rsidRDefault="00B440D8" w:rsidP="00B440D8">
                        <w:pPr>
                          <w:jc w:val="center"/>
                        </w:pPr>
                      </w:p>
                    </w:txbxContent>
                  </v:textbox>
                </v:shape>
                <v:shape id="Text Box 24" o:spid="_x0000_s1060" type="#_x0000_t202" style="position:absolute;left:8475;top:79515;width:1750369;height:7596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6AB65F6F" w14:textId="77777777" w:rsidR="00B440D8" w:rsidRPr="00174E3D" w:rsidRDefault="00B440D8" w:rsidP="00B440D8">
                        <w:pPr>
                          <w:jc w:val="center"/>
                          <w:rPr>
                            <w:b/>
                            <w:color w:val="FFFFFF" w:themeColor="background1"/>
                            <w:lang w:val="nl-NL"/>
                          </w:rPr>
                        </w:pPr>
                        <w:r w:rsidRPr="00174E3D">
                          <w:rPr>
                            <w:b/>
                            <w:color w:val="FFFFFF" w:themeColor="background1"/>
                            <w:lang w:val="nl-NL" w:eastAsia="en-GB"/>
                          </w:rPr>
                          <w:t>Ontdek</w:t>
                        </w:r>
                        <w:r w:rsidRPr="00174E3D">
                          <w:rPr>
                            <w:b/>
                            <w:color w:val="FFFFFF" w:themeColor="background1"/>
                            <w:lang w:val="nl-NL"/>
                          </w:rPr>
                          <w:t xml:space="preserve"> wat de andere doelgroepen over Stek te zeggen hebben.</w:t>
                        </w:r>
                      </w:p>
                    </w:txbxContent>
                  </v:textbox>
                </v:shape>
                <w10:wrap type="through"/>
              </v:group>
            </w:pict>
          </mc:Fallback>
        </mc:AlternateContent>
      </w:r>
      <w:r w:rsidR="00504714" w:rsidRPr="006511B4">
        <w:t>De resultaten</w:t>
      </w:r>
      <w:bookmarkEnd w:id="4"/>
    </w:p>
    <w:p w14:paraId="61AB8016" w14:textId="1F28F193" w:rsidR="001F3DF3" w:rsidRPr="006511B4" w:rsidRDefault="001F3DF3" w:rsidP="00E27D81">
      <w:pPr>
        <w:rPr>
          <w:lang w:val="nl-NL" w:eastAsia="en-GB"/>
        </w:rPr>
      </w:pPr>
      <w:r w:rsidRPr="006511B4">
        <w:rPr>
          <w:lang w:val="nl-NL" w:eastAsia="en-GB"/>
        </w:rPr>
        <w:t xml:space="preserve">We vroegen alle deelnemers naar hun algemene gevoel over Stek. De onderstaande grafiek laat zien dat </w:t>
      </w:r>
      <w:r w:rsidR="006A4A82" w:rsidRPr="006511B4">
        <w:rPr>
          <w:lang w:val="nl-NL" w:eastAsia="en-GB"/>
        </w:rPr>
        <w:t xml:space="preserve">van de huidige bewoners meer dan de helft vindt dat Stek aan de verwachting voldoet (score 4) of de verwachting overtreft (score 5). </w:t>
      </w:r>
      <w:r w:rsidRPr="006511B4">
        <w:rPr>
          <w:lang w:val="nl-NL" w:eastAsia="en-GB"/>
        </w:rPr>
        <w:t>Senioren zijn het meest tevreden, maar liefst 70% scoort een 4 of hoger.</w:t>
      </w:r>
    </w:p>
    <w:p w14:paraId="4ABD580D" w14:textId="04421836" w:rsidR="00EA267D" w:rsidRPr="006511B4" w:rsidRDefault="001D5668" w:rsidP="00504714">
      <w:pPr>
        <w:pStyle w:val="Plattetekst"/>
      </w:pPr>
      <w:r w:rsidRPr="006511B4">
        <w:rPr>
          <w:noProof/>
          <w:lang w:eastAsia="nl-NL"/>
        </w:rPr>
        <w:drawing>
          <wp:anchor distT="0" distB="0" distL="114300" distR="114300" simplePos="0" relativeHeight="251688960" behindDoc="0" locked="0" layoutInCell="1" allowOverlap="1" wp14:anchorId="7D9A13A5" wp14:editId="7F3FDE10">
            <wp:simplePos x="0" y="0"/>
            <wp:positionH relativeFrom="column">
              <wp:posOffset>0</wp:posOffset>
            </wp:positionH>
            <wp:positionV relativeFrom="paragraph">
              <wp:posOffset>5080</wp:posOffset>
            </wp:positionV>
            <wp:extent cx="6050280" cy="2263775"/>
            <wp:effectExtent l="0" t="0" r="0" b="0"/>
            <wp:wrapTight wrapText="bothSides">
              <wp:wrapPolygon edited="1">
                <wp:start x="-28" y="1676"/>
                <wp:lineTo x="0" y="21327"/>
                <wp:lineTo x="21491" y="21327"/>
                <wp:lineTo x="21509" y="1676"/>
                <wp:lineTo x="-28" y="1676"/>
              </wp:wrapPolygon>
            </wp:wrapTight>
            <wp:docPr id="64" name="Grafiek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038308-31CD-44A2-9E9D-A8BF783CCD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6511B4">
        <w:rPr>
          <w:noProof/>
          <w:lang w:eastAsia="nl-NL"/>
        </w:rPr>
        <w:drawing>
          <wp:anchor distT="0" distB="0" distL="114300" distR="114300" simplePos="0" relativeHeight="251687936" behindDoc="0" locked="0" layoutInCell="1" allowOverlap="1" wp14:anchorId="613D1096" wp14:editId="5037136F">
            <wp:simplePos x="0" y="0"/>
            <wp:positionH relativeFrom="column">
              <wp:posOffset>2277745</wp:posOffset>
            </wp:positionH>
            <wp:positionV relativeFrom="paragraph">
              <wp:posOffset>2287905</wp:posOffset>
            </wp:positionV>
            <wp:extent cx="3887470" cy="2634615"/>
            <wp:effectExtent l="0" t="0" r="0" b="6985"/>
            <wp:wrapTight wrapText="bothSides">
              <wp:wrapPolygon edited="1">
                <wp:start x="4" y="1546"/>
                <wp:lineTo x="0" y="21449"/>
                <wp:lineTo x="21452" y="21449"/>
                <wp:lineTo x="21526" y="1546"/>
                <wp:lineTo x="4" y="1546"/>
              </wp:wrapPolygon>
            </wp:wrapTight>
            <wp:docPr id="23" name="Grafiek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BCEDFB-4A13-49E7-9F0D-138903B8C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CB03742" w14:textId="3B990B94" w:rsidR="00A70E40" w:rsidRPr="006511B4" w:rsidRDefault="00A70E40" w:rsidP="001D5668">
      <w:pPr>
        <w:ind w:right="5700"/>
        <w:rPr>
          <w:lang w:val="nl-NL" w:eastAsia="en-GB"/>
        </w:rPr>
      </w:pPr>
    </w:p>
    <w:p w14:paraId="1F44C328" w14:textId="0EADBF6E" w:rsidR="00A70E40" w:rsidRPr="006511B4" w:rsidRDefault="00EA267D" w:rsidP="001D5668">
      <w:pPr>
        <w:ind w:right="5700"/>
        <w:rPr>
          <w:lang w:val="nl-NL"/>
        </w:rPr>
      </w:pPr>
      <w:r w:rsidRPr="006511B4">
        <w:rPr>
          <w:lang w:val="nl-NL" w:eastAsia="en-GB"/>
        </w:rPr>
        <w:t xml:space="preserve">In totaal geeft het merendeel van de bewoners (62%) aan dat Stek aan hun verwachting voldoet. </w:t>
      </w:r>
      <w:r w:rsidR="00504714" w:rsidRPr="006511B4">
        <w:rPr>
          <w:lang w:val="nl-NL"/>
        </w:rPr>
        <w:t>Hierin was het belangrijkste aspect “</w:t>
      </w:r>
      <w:r w:rsidR="00504714" w:rsidRPr="006511B4">
        <w:rPr>
          <w:i/>
          <w:lang w:val="nl-NL"/>
        </w:rPr>
        <w:t>i</w:t>
      </w:r>
      <w:r w:rsidR="006604F6" w:rsidRPr="006511B4">
        <w:rPr>
          <w:i/>
          <w:lang w:val="nl-NL"/>
        </w:rPr>
        <w:t>k werd goed en snel geholpen</w:t>
      </w:r>
      <w:r w:rsidR="006604F6" w:rsidRPr="006511B4">
        <w:rPr>
          <w:lang w:val="nl-NL"/>
        </w:rPr>
        <w:t xml:space="preserve">”. </w:t>
      </w:r>
    </w:p>
    <w:p w14:paraId="4E8728AB" w14:textId="77777777" w:rsidR="00A70E40" w:rsidRPr="006511B4" w:rsidRDefault="00A70E40" w:rsidP="001D5668">
      <w:pPr>
        <w:ind w:right="5700"/>
        <w:rPr>
          <w:lang w:val="nl-NL"/>
        </w:rPr>
      </w:pPr>
    </w:p>
    <w:p w14:paraId="2EB0DB74" w14:textId="2189E3CE" w:rsidR="00504714" w:rsidRPr="006511B4" w:rsidRDefault="006604F6" w:rsidP="001D5668">
      <w:pPr>
        <w:ind w:right="5700"/>
        <w:rPr>
          <w:lang w:val="nl-NL"/>
        </w:rPr>
      </w:pPr>
      <w:r w:rsidRPr="006511B4">
        <w:rPr>
          <w:lang w:val="nl-NL"/>
        </w:rPr>
        <w:t>Voor d</w:t>
      </w:r>
      <w:r w:rsidR="00504714" w:rsidRPr="006511B4">
        <w:rPr>
          <w:lang w:val="nl-NL"/>
        </w:rPr>
        <w:t xml:space="preserve">e klanten die aangaven dat er niet geheel of </w:t>
      </w:r>
      <w:r w:rsidRPr="006511B4">
        <w:rPr>
          <w:lang w:val="nl-NL"/>
        </w:rPr>
        <w:t xml:space="preserve">helemaal </w:t>
      </w:r>
      <w:r w:rsidR="00504714" w:rsidRPr="006511B4">
        <w:rPr>
          <w:lang w:val="nl-NL"/>
        </w:rPr>
        <w:t xml:space="preserve">niet aan de verwachting wordt voldaan </w:t>
      </w:r>
      <w:r w:rsidR="00E3164C" w:rsidRPr="006511B4">
        <w:rPr>
          <w:lang w:val="nl-NL"/>
        </w:rPr>
        <w:t xml:space="preserve">zien we </w:t>
      </w:r>
      <w:r w:rsidR="00A70E40" w:rsidRPr="006511B4">
        <w:rPr>
          <w:lang w:val="nl-NL"/>
        </w:rPr>
        <w:t xml:space="preserve">dat er </w:t>
      </w:r>
      <w:r w:rsidR="00E3164C" w:rsidRPr="006511B4">
        <w:rPr>
          <w:lang w:val="nl-NL"/>
        </w:rPr>
        <w:t xml:space="preserve">een verschuiving </w:t>
      </w:r>
      <w:r w:rsidR="00A70E40" w:rsidRPr="006511B4">
        <w:rPr>
          <w:lang w:val="nl-NL"/>
        </w:rPr>
        <w:t xml:space="preserve">plaats vindt naar </w:t>
      </w:r>
      <w:r w:rsidR="00504714" w:rsidRPr="006511B4">
        <w:rPr>
          <w:lang w:val="nl-NL"/>
        </w:rPr>
        <w:t>het aspect “</w:t>
      </w:r>
      <w:r w:rsidRPr="006511B4">
        <w:rPr>
          <w:i/>
          <w:lang w:val="nl-NL"/>
        </w:rPr>
        <w:t>ik wil serieuzer</w:t>
      </w:r>
      <w:r w:rsidR="00504714" w:rsidRPr="006511B4">
        <w:rPr>
          <w:i/>
          <w:lang w:val="nl-NL"/>
        </w:rPr>
        <w:t xml:space="preserve"> genomen worden</w:t>
      </w:r>
      <w:r w:rsidR="00504714" w:rsidRPr="006511B4">
        <w:rPr>
          <w:lang w:val="nl-NL"/>
        </w:rPr>
        <w:t xml:space="preserve">”. </w:t>
      </w:r>
      <w:r w:rsidR="00A70E40" w:rsidRPr="006511B4">
        <w:rPr>
          <w:lang w:val="nl-NL"/>
        </w:rPr>
        <w:t>Een matige uitvoering van dit aspect is de voornaamste reden voor ontevredenheid onder klanten van Stek.</w:t>
      </w:r>
    </w:p>
    <w:p w14:paraId="4B94346F" w14:textId="094B012B" w:rsidR="00A55D14" w:rsidRPr="006511B4" w:rsidRDefault="00A55D14" w:rsidP="00EA267D">
      <w:pPr>
        <w:rPr>
          <w:lang w:val="nl-NL" w:eastAsia="en-GB"/>
        </w:rPr>
      </w:pPr>
    </w:p>
    <w:p w14:paraId="736895F5" w14:textId="1C140512" w:rsidR="003E2541" w:rsidRPr="006511B4" w:rsidRDefault="00504714" w:rsidP="00504714">
      <w:pPr>
        <w:pStyle w:val="Plattetekst"/>
      </w:pPr>
      <w:r w:rsidRPr="006511B4">
        <w:t xml:space="preserve">Indien klanten vinden dat hun verwachting is overtroffen </w:t>
      </w:r>
      <w:r w:rsidR="00B61F28" w:rsidRPr="006511B4">
        <w:t>wordt</w:t>
      </w:r>
      <w:r w:rsidRPr="006511B4">
        <w:t xml:space="preserve"> er naast het aspect “</w:t>
      </w:r>
      <w:r w:rsidRPr="006511B4">
        <w:rPr>
          <w:i/>
        </w:rPr>
        <w:t>ik wil goed en snel geholpen worden</w:t>
      </w:r>
      <w:r w:rsidRPr="006511B4">
        <w:t>” een ander aspect dominant</w:t>
      </w:r>
      <w:r w:rsidR="006604F6" w:rsidRPr="006511B4">
        <w:t>:</w:t>
      </w:r>
      <w:r w:rsidRPr="006511B4">
        <w:t xml:space="preserve"> “</w:t>
      </w:r>
      <w:r w:rsidRPr="006511B4">
        <w:rPr>
          <w:i/>
        </w:rPr>
        <w:t>Stek levert toegevoegde waarde</w:t>
      </w:r>
      <w:r w:rsidRPr="006511B4">
        <w:t>”</w:t>
      </w:r>
      <w:r w:rsidR="003E2541" w:rsidRPr="006511B4">
        <w:t xml:space="preserve">. </w:t>
      </w:r>
    </w:p>
    <w:p w14:paraId="7C43C068" w14:textId="77777777" w:rsidR="00D02FE1" w:rsidRPr="006511B4" w:rsidRDefault="00D02FE1" w:rsidP="00504714">
      <w:pPr>
        <w:pStyle w:val="Plattetekst"/>
      </w:pPr>
    </w:p>
    <w:p w14:paraId="18E5A0E2" w14:textId="77777777" w:rsidR="00D02FE1" w:rsidRPr="006511B4" w:rsidRDefault="00D02FE1">
      <w:pPr>
        <w:rPr>
          <w:szCs w:val="20"/>
          <w:lang w:val="nl-NL"/>
        </w:rPr>
      </w:pPr>
      <w:r w:rsidRPr="006511B4">
        <w:rPr>
          <w:lang w:val="nl-NL"/>
        </w:rPr>
        <w:br w:type="page"/>
      </w:r>
    </w:p>
    <w:p w14:paraId="1A0ED516" w14:textId="6F10A024" w:rsidR="00B440D8" w:rsidRDefault="00B440D8" w:rsidP="00B440D8">
      <w:pPr>
        <w:pStyle w:val="Kop1"/>
      </w:pPr>
      <w:bookmarkStart w:id="5" w:name="_Toc494208516"/>
      <w:r w:rsidRPr="006511B4">
        <w:rPr>
          <w:lang w:eastAsia="nl-NL"/>
        </w:rPr>
        <mc:AlternateContent>
          <mc:Choice Requires="wpg">
            <w:drawing>
              <wp:anchor distT="0" distB="0" distL="114300" distR="114300" simplePos="0" relativeHeight="251702272" behindDoc="0" locked="0" layoutInCell="1" allowOverlap="1" wp14:anchorId="798E62D8" wp14:editId="526C5512">
                <wp:simplePos x="0" y="0"/>
                <wp:positionH relativeFrom="column">
                  <wp:posOffset>-138430</wp:posOffset>
                </wp:positionH>
                <wp:positionV relativeFrom="paragraph">
                  <wp:posOffset>71755</wp:posOffset>
                </wp:positionV>
                <wp:extent cx="1798955" cy="953770"/>
                <wp:effectExtent l="228600" t="25400" r="29845" b="11430"/>
                <wp:wrapThrough wrapText="bothSides">
                  <wp:wrapPolygon edited="0">
                    <wp:start x="6709" y="-575"/>
                    <wp:lineTo x="-2745" y="0"/>
                    <wp:lineTo x="-2745" y="9204"/>
                    <wp:lineTo x="-610" y="9204"/>
                    <wp:lineTo x="-610" y="18407"/>
                    <wp:lineTo x="1525" y="18407"/>
                    <wp:lineTo x="1525" y="21284"/>
                    <wp:lineTo x="19824" y="21284"/>
                    <wp:lineTo x="19824" y="18407"/>
                    <wp:lineTo x="21653" y="9779"/>
                    <wp:lineTo x="21653" y="8053"/>
                    <wp:lineTo x="16469" y="1150"/>
                    <wp:lineTo x="14639" y="-575"/>
                    <wp:lineTo x="6709" y="-575"/>
                  </wp:wrapPolygon>
                </wp:wrapThrough>
                <wp:docPr id="36" name="Group 25"/>
                <wp:cNvGraphicFramePr/>
                <a:graphic xmlns:a="http://schemas.openxmlformats.org/drawingml/2006/main">
                  <a:graphicData uri="http://schemas.microsoft.com/office/word/2010/wordprocessingGroup">
                    <wpg:wgp>
                      <wpg:cNvGrpSpPr/>
                      <wpg:grpSpPr>
                        <a:xfrm>
                          <a:off x="0" y="0"/>
                          <a:ext cx="1798955" cy="953770"/>
                          <a:chOff x="-24753" y="-43815"/>
                          <a:chExt cx="1800317" cy="954873"/>
                        </a:xfrm>
                      </wpg:grpSpPr>
                      <wps:wsp>
                        <wps:cNvPr id="37" name="Oval Callout 26"/>
                        <wps:cNvSpPr/>
                        <wps:spPr>
                          <a:xfrm rot="5400000">
                            <a:off x="425406" y="-493974"/>
                            <a:ext cx="900000" cy="1800317"/>
                          </a:xfrm>
                          <a:prstGeom prst="wedgeEllipseCallout">
                            <a:avLst/>
                          </a:prstGeom>
                          <a:solidFill>
                            <a:srgbClr val="41B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D1BB8" w14:textId="77777777" w:rsidR="00B440D8" w:rsidRDefault="00B440D8" w:rsidP="00B440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27"/>
                        <wps:cNvSpPr txBox="1"/>
                        <wps:spPr>
                          <a:xfrm>
                            <a:off x="76287" y="16924"/>
                            <a:ext cx="1602725" cy="8941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FB67AE" w14:textId="77777777" w:rsidR="00B440D8" w:rsidRPr="00514B04" w:rsidRDefault="00B440D8" w:rsidP="00B440D8">
                              <w:pPr>
                                <w:jc w:val="center"/>
                                <w:rPr>
                                  <w:b/>
                                  <w:color w:val="FFFFFF" w:themeColor="background1"/>
                                </w:rPr>
                              </w:pPr>
                              <w:r>
                                <w:rPr>
                                  <w:b/>
                                  <w:color w:val="FFFFFF" w:themeColor="background1"/>
                                  <w:lang w:val="nl-NL" w:eastAsia="en-GB"/>
                                </w:rPr>
                                <w:t xml:space="preserve">Benieuwd wat ‘je klanten serieus nemen’ eigenlijk precies inhoudt? Lees het </w:t>
                              </w:r>
                              <w:r w:rsidRPr="00465CF5">
                                <w:rPr>
                                  <w:b/>
                                  <w:color w:val="FFFFFF" w:themeColor="background1"/>
                                  <w:u w:val="single"/>
                                  <w:lang w:val="nl-NL" w:eastAsia="en-GB"/>
                                </w:rPr>
                                <w:t>hier</w:t>
                              </w:r>
                              <w:r>
                                <w:rPr>
                                  <w:b/>
                                  <w:color w:val="FFFFFF" w:themeColor="background1"/>
                                  <w:lang w:val="nl-NL"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E62D8" id="_x0000_s1061" style="position:absolute;margin-left:-10.9pt;margin-top:5.65pt;width:141.65pt;height:75.1pt;z-index:251702272;mso-width-relative:margin;mso-height-relative:margin" coordorigin="-24753,-43815" coordsize="1800317,9548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">
                <v:shape id="Oval Callout 26" o:spid="_x0000_s1062" type="#_x0000_t63" style="position:absolute;left:425406;top:-493974;width:900000;height:180031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81aSxAAA&#10;ANsAAAAPAAAAZHJzL2Rvd25yZXYueG1sRI9PawIxFMTvQr9DeAVvmrVCK6tZkYIgQkur9dDbc/P2&#10;DyYvaxJ1++2bQsHjMDO/YRbL3hpxJR9axwom4wwEcel0y7WCr/16NAMRIrJG45gU/FCAZfEwWGCu&#10;3Y0/6bqLtUgQDjkqaGLscilD2ZDFMHYdcfIq5y3GJH0ttcdbglsjn7LsWVpsOS002NFrQ+Vpd7EK&#10;Zu/+vLZyarb+e7J5OxzNR6wOSg0f+9UcRKQ+3sP/7Y1WMH2Bvy/pB8j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vNWksQAAADbAAAADwAAAAAAAAAAAAAAAACXAgAAZHJzL2Rv&#10;d25yZXYueG1sUEsFBgAAAAAEAAQA9QAAAIgDAAAAAA==&#10;" adj="6300,24300" fillcolor="#41b6e6" stroked="f" strokeweight="2pt">
                  <v:textbox>
                    <w:txbxContent>
                      <w:p w14:paraId="588D1BB8" w14:textId="77777777" w:rsidR="00B440D8" w:rsidRDefault="00B440D8" w:rsidP="00B440D8">
                        <w:pPr>
                          <w:jc w:val="center"/>
                        </w:pPr>
                      </w:p>
                    </w:txbxContent>
                  </v:textbox>
                </v:shape>
                <v:shape id="Text Box 27" o:spid="_x0000_s1063" type="#_x0000_t202" style="position:absolute;left:76287;top:16924;width:1602725;height:8941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55FB67AE" w14:textId="77777777" w:rsidR="00B440D8" w:rsidRPr="00514B04" w:rsidRDefault="00B440D8" w:rsidP="00B440D8">
                        <w:pPr>
                          <w:jc w:val="center"/>
                          <w:rPr>
                            <w:b/>
                            <w:color w:val="FFFFFF" w:themeColor="background1"/>
                          </w:rPr>
                        </w:pPr>
                        <w:r>
                          <w:rPr>
                            <w:b/>
                            <w:color w:val="FFFFFF" w:themeColor="background1"/>
                            <w:lang w:val="nl-NL" w:eastAsia="en-GB"/>
                          </w:rPr>
                          <w:t xml:space="preserve">Benieuwd wat ‘je klanten serieus nemen’ eigenlijk precies inhoudt? Lees het </w:t>
                        </w:r>
                        <w:r w:rsidRPr="00465CF5">
                          <w:rPr>
                            <w:b/>
                            <w:color w:val="FFFFFF" w:themeColor="background1"/>
                            <w:u w:val="single"/>
                            <w:lang w:val="nl-NL" w:eastAsia="en-GB"/>
                          </w:rPr>
                          <w:t>hier</w:t>
                        </w:r>
                        <w:r>
                          <w:rPr>
                            <w:b/>
                            <w:color w:val="FFFFFF" w:themeColor="background1"/>
                            <w:lang w:val="nl-NL" w:eastAsia="en-GB"/>
                          </w:rPr>
                          <w:t xml:space="preserve">! </w:t>
                        </w:r>
                      </w:p>
                    </w:txbxContent>
                  </v:textbox>
                </v:shape>
                <w10:wrap type="through"/>
              </v:group>
            </w:pict>
          </mc:Fallback>
        </mc:AlternateContent>
      </w:r>
    </w:p>
    <w:p w14:paraId="0CEC4088" w14:textId="3FFD2F69" w:rsidR="00B440D8" w:rsidRPr="006511B4" w:rsidRDefault="00B440D8" w:rsidP="00B440D8">
      <w:pPr>
        <w:pStyle w:val="Kop1"/>
      </w:pPr>
      <w:r w:rsidRPr="006511B4">
        <w:t>De klantbehoefte piramide</w:t>
      </w:r>
      <w:bookmarkEnd w:id="5"/>
    </w:p>
    <w:p w14:paraId="5E745DDF" w14:textId="0292B643" w:rsidR="00B440D8" w:rsidRDefault="00B440D8" w:rsidP="00B440D8">
      <w:pPr>
        <w:rPr>
          <w:lang w:val="nl-NL" w:eastAsia="en-GB"/>
        </w:rPr>
      </w:pPr>
      <w:r w:rsidRPr="006511B4">
        <w:rPr>
          <w:lang w:val="nl-NL" w:eastAsia="en-GB"/>
        </w:rPr>
        <w:t xml:space="preserve">Uiteindelijk is het doel om met de klantwaarden de verwachtingen van de klant te overtreffen. Verwachtingen overtreffen gebeurt echter niet zomaar, hiervoor moet eerst de basis op orde zijn. Uit de belevingsmeter blijkt dat dit voor Stek betekent dat klanten allereerst serieus genomen willen worden. Wanneer dit niet gebeurt ontstaan er klachten. </w:t>
      </w:r>
    </w:p>
    <w:p w14:paraId="31422441" w14:textId="77777777" w:rsidR="00B440D8" w:rsidRPr="006511B4" w:rsidRDefault="00B440D8" w:rsidP="00B440D8">
      <w:pPr>
        <w:rPr>
          <w:lang w:val="nl-NL" w:eastAsia="en-GB"/>
        </w:rPr>
      </w:pPr>
    </w:p>
    <w:p w14:paraId="5175AF33" w14:textId="77777777" w:rsidR="00B440D8" w:rsidRDefault="00B440D8" w:rsidP="00B440D8">
      <w:pPr>
        <w:rPr>
          <w:lang w:val="nl-NL" w:eastAsia="en-GB"/>
        </w:rPr>
      </w:pPr>
      <w:r w:rsidRPr="006511B4">
        <w:rPr>
          <w:lang w:val="nl-NL" w:eastAsia="en-GB"/>
        </w:rPr>
        <w:t xml:space="preserve">Wanneer de basis op orde is, en de klant zicht serieus genomen voelt wordt het belangrijk om in de behoeften van de klant te gaan voorzien. </w:t>
      </w:r>
    </w:p>
    <w:p w14:paraId="2ACF0C59" w14:textId="77777777" w:rsidR="00B440D8" w:rsidRPr="006511B4" w:rsidRDefault="00B440D8" w:rsidP="00B440D8">
      <w:pPr>
        <w:ind w:left="5529"/>
        <w:rPr>
          <w:lang w:val="nl-NL" w:eastAsia="en-GB"/>
        </w:rPr>
      </w:pPr>
    </w:p>
    <w:p w14:paraId="64197D7C" w14:textId="77777777" w:rsidR="00B440D8" w:rsidRDefault="00B440D8" w:rsidP="00B440D8">
      <w:pPr>
        <w:rPr>
          <w:lang w:val="nl-NL" w:eastAsia="en-GB"/>
        </w:rPr>
      </w:pPr>
      <w:r w:rsidRPr="006511B4">
        <w:rPr>
          <w:lang w:val="nl-NL" w:eastAsia="en-GB"/>
        </w:rPr>
        <w:t>Uit de belevingsmeter bleek dat de snelheid en kwaliteit van de service hier belangrijk zijn. Wanneer de klanten ook op dit gebied tevreden zijn komt de persoonlijke voorkeur meer naar voren. Hier kunnen de verwachting echt overtroffen worden. Waar de meeste klanten nog steeds de snelheid en kwaliteit van de service als onderscheidende factor zien, scoort ook het leveren van toegevoegde waarde extra punten.</w:t>
      </w:r>
    </w:p>
    <w:p w14:paraId="40EFDF01" w14:textId="77777777" w:rsidR="00B440D8" w:rsidRPr="006511B4" w:rsidRDefault="00B440D8" w:rsidP="00B440D8">
      <w:pPr>
        <w:rPr>
          <w:lang w:val="nl-NL" w:eastAsia="en-GB"/>
        </w:rPr>
      </w:pPr>
    </w:p>
    <w:p w14:paraId="51DFC955" w14:textId="06DE4ABB" w:rsidR="00504714" w:rsidRPr="006511B4" w:rsidRDefault="003E2541" w:rsidP="00504714">
      <w:pPr>
        <w:pStyle w:val="Plattetekst"/>
      </w:pPr>
      <w:r w:rsidRPr="006511B4">
        <w:t>Met deze informatie</w:t>
      </w:r>
      <w:r w:rsidR="00504714" w:rsidRPr="006511B4">
        <w:t xml:space="preserve"> kunnen we de klantbehoefte piramide voor Stek Wonen als volgt vertalen:</w:t>
      </w:r>
    </w:p>
    <w:p w14:paraId="113B93B4" w14:textId="77777777" w:rsidR="00504714" w:rsidRPr="006511B4" w:rsidRDefault="00504714" w:rsidP="00504714">
      <w:pPr>
        <w:pStyle w:val="Plattetekst"/>
      </w:pPr>
    </w:p>
    <w:p w14:paraId="359E215B" w14:textId="64BC27AA" w:rsidR="00504714" w:rsidRPr="006511B4" w:rsidRDefault="00F11957" w:rsidP="00F11957">
      <w:pPr>
        <w:pStyle w:val="Plattetekst"/>
        <w:jc w:val="center"/>
      </w:pPr>
      <w:r w:rsidRPr="006511B4">
        <w:rPr>
          <w:noProof/>
          <w:lang w:eastAsia="nl-NL"/>
        </w:rPr>
        <w:drawing>
          <wp:inline distT="0" distB="0" distL="0" distR="0" wp14:anchorId="214A9441" wp14:editId="6BF15A78">
            <wp:extent cx="4373668" cy="209319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7-09-25 at 14.52.14.png"/>
                    <pic:cNvPicPr/>
                  </pic:nvPicPr>
                  <pic:blipFill>
                    <a:blip r:embed="rId23">
                      <a:extLst>
                        <a:ext uri="{28A0092B-C50C-407E-A947-70E740481C1C}">
                          <a14:useLocalDpi xmlns:a14="http://schemas.microsoft.com/office/drawing/2010/main" val="0"/>
                        </a:ext>
                      </a:extLst>
                    </a:blip>
                    <a:stretch>
                      <a:fillRect/>
                    </a:stretch>
                  </pic:blipFill>
                  <pic:spPr>
                    <a:xfrm>
                      <a:off x="0" y="0"/>
                      <a:ext cx="4390607" cy="2101298"/>
                    </a:xfrm>
                    <a:prstGeom prst="rect">
                      <a:avLst/>
                    </a:prstGeom>
                  </pic:spPr>
                </pic:pic>
              </a:graphicData>
            </a:graphic>
          </wp:inline>
        </w:drawing>
      </w:r>
    </w:p>
    <w:p w14:paraId="5629D639" w14:textId="77777777" w:rsidR="00504714" w:rsidRPr="006511B4" w:rsidRDefault="00504714" w:rsidP="00504714">
      <w:pPr>
        <w:rPr>
          <w:lang w:val="nl-NL" w:eastAsia="en-GB"/>
        </w:rPr>
      </w:pPr>
    </w:p>
    <w:p w14:paraId="777471F8" w14:textId="77777777" w:rsidR="00256C6E" w:rsidRDefault="00256C6E" w:rsidP="00306D0F">
      <w:pPr>
        <w:pStyle w:val="Kop1"/>
      </w:pPr>
      <w:bookmarkStart w:id="6" w:name="_Toc494208518"/>
    </w:p>
    <w:p w14:paraId="494528E9" w14:textId="77777777" w:rsidR="00256C6E" w:rsidRDefault="00256C6E" w:rsidP="00306D0F">
      <w:pPr>
        <w:pStyle w:val="Kop1"/>
      </w:pPr>
    </w:p>
    <w:p w14:paraId="798BD7BE" w14:textId="77777777" w:rsidR="00504714" w:rsidRPr="006511B4" w:rsidRDefault="00504714" w:rsidP="00AF42DB">
      <w:pPr>
        <w:pStyle w:val="Plattetekst"/>
      </w:pPr>
      <w:bookmarkStart w:id="7" w:name="_GoBack"/>
      <w:bookmarkEnd w:id="6"/>
      <w:bookmarkEnd w:id="7"/>
    </w:p>
    <w:p w14:paraId="0ED8BA7C" w14:textId="67488ADB" w:rsidR="004257A1" w:rsidRPr="006511B4" w:rsidRDefault="00AF42DB" w:rsidP="00975A7D">
      <w:pPr>
        <w:pStyle w:val="Kop1"/>
      </w:pPr>
      <w:r w:rsidRPr="006511B4">
        <w:t xml:space="preserve"> </w:t>
      </w:r>
    </w:p>
    <w:p w14:paraId="6503EBE4" w14:textId="21087CD1" w:rsidR="004257A1" w:rsidRPr="006511B4" w:rsidRDefault="004257A1">
      <w:pPr>
        <w:rPr>
          <w:rFonts w:eastAsia="Raleway-Heavy" w:cs="Raleway-Heavy"/>
          <w:bCs/>
          <w:noProof/>
          <w:color w:val="41B6E6"/>
          <w:sz w:val="26"/>
          <w:szCs w:val="26"/>
          <w:lang w:val="nl-NL" w:eastAsia="en-GB"/>
        </w:rPr>
      </w:pPr>
    </w:p>
    <w:sectPr w:rsidR="004257A1" w:rsidRPr="006511B4" w:rsidSect="004C4AA5">
      <w:headerReference w:type="default" r:id="rId24"/>
      <w:footerReference w:type="default" r:id="rId25"/>
      <w:pgSz w:w="11910" w:h="16840"/>
      <w:pgMar w:top="3062" w:right="964" w:bottom="1418" w:left="1418" w:header="780" w:footer="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37B9D" w14:textId="77777777" w:rsidR="00E85C01" w:rsidRDefault="00E85C01">
      <w:r>
        <w:separator/>
      </w:r>
    </w:p>
    <w:p w14:paraId="2ADA139F" w14:textId="77777777" w:rsidR="00E85C01" w:rsidRDefault="00E85C01"/>
    <w:p w14:paraId="0B2F8F96" w14:textId="77777777" w:rsidR="00E85C01" w:rsidRDefault="00E85C01"/>
    <w:p w14:paraId="3AA41248" w14:textId="77777777" w:rsidR="00E85C01" w:rsidRDefault="00E85C01"/>
  </w:endnote>
  <w:endnote w:type="continuationSeparator" w:id="0">
    <w:p w14:paraId="10287507" w14:textId="77777777" w:rsidR="00E85C01" w:rsidRDefault="00E85C01">
      <w:r>
        <w:continuationSeparator/>
      </w:r>
    </w:p>
    <w:p w14:paraId="7B1E38B3" w14:textId="77777777" w:rsidR="00E85C01" w:rsidRDefault="00E85C01"/>
    <w:p w14:paraId="51721CD8" w14:textId="77777777" w:rsidR="00E85C01" w:rsidRDefault="00E85C01"/>
    <w:p w14:paraId="21C96103" w14:textId="77777777" w:rsidR="00E85C01" w:rsidRDefault="00E85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panose1 w:val="020B0003030101060003"/>
    <w:charset w:val="00"/>
    <w:family w:val="auto"/>
    <w:pitch w:val="variable"/>
    <w:sig w:usb0="A00000BF" w:usb1="5000005B" w:usb2="00000000" w:usb3="00000000" w:csb0="00000093" w:csb1="00000000"/>
  </w:font>
  <w:font w:name="Raleway-SemiBold">
    <w:charset w:val="00"/>
    <w:family w:val="auto"/>
    <w:pitch w:val="variable"/>
    <w:sig w:usb0="A00000BF" w:usb1="5000005B" w:usb2="00000000" w:usb3="00000000" w:csb0="00000093" w:csb1="00000000"/>
  </w:font>
  <w:font w:name="Calibri">
    <w:panose1 w:val="020F0502020204030204"/>
    <w:charset w:val="00"/>
    <w:family w:val="swiss"/>
    <w:pitch w:val="variable"/>
    <w:sig w:usb0="E00002FF" w:usb1="4000ACFF" w:usb2="00000001" w:usb3="00000000" w:csb0="0000019F" w:csb1="00000000"/>
  </w:font>
  <w:font w:name="Raleway-Heavy">
    <w:charset w:val="00"/>
    <w:family w:val="auto"/>
    <w:pitch w:val="variable"/>
    <w:sig w:usb0="A00000BF" w:usb1="5000005B" w:usb2="00000000" w:usb3="00000000" w:csb0="00000093" w:csb1="00000000"/>
  </w:font>
  <w:font w:name="Raleway SemiBold">
    <w:panose1 w:val="020B0003030101060003"/>
    <w:charset w:val="00"/>
    <w:family w:val="auto"/>
    <w:pitch w:val="variable"/>
    <w:sig w:usb0="A00000BF" w:usb1="5000005B" w:usb2="00000000" w:usb3="00000000" w:csb0="00000093" w:csb1="00000000"/>
  </w:font>
  <w:font w:name="ＭＳ ゴシック">
    <w:charset w:val="80"/>
    <w:family w:val="swiss"/>
    <w:pitch w:val="fixed"/>
    <w:sig w:usb0="E00002FF" w:usb1="6AC7FDFB" w:usb2="08000012" w:usb3="00000000" w:csb0="0002009F" w:csb1="00000000"/>
  </w:font>
  <w:font w:name="Raleway Heavy">
    <w:panose1 w:val="020B0003030101060003"/>
    <w:charset w:val="00"/>
    <w:family w:val="auto"/>
    <w:pitch w:val="variable"/>
    <w:sig w:usb0="A00000BF" w:usb1="5000005B"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Raleway Medium">
    <w:panose1 w:val="020B0003030101060003"/>
    <w:charset w:val="00"/>
    <w:family w:val="auto"/>
    <w:pitch w:val="variable"/>
    <w:sig w:usb0="A00000BF" w:usb1="5000005B" w:usb2="00000000" w:usb3="00000000" w:csb0="00000093" w:csb1="00000000"/>
  </w:font>
  <w:font w:name="ＭＳ 明朝">
    <w:charset w:val="80"/>
    <w:family w:val="roman"/>
    <w:pitch w:val="fixed"/>
    <w:sig w:usb0="E00002FF" w:usb1="6AC7FDFB" w:usb2="08000012" w:usb3="00000000" w:csb0="0002009F" w:csb1="00000000"/>
  </w:font>
  <w:font w:name="Raleway Light">
    <w:panose1 w:val="020B0003030101060003"/>
    <w:charset w:val="00"/>
    <w:family w:val="auto"/>
    <w:pitch w:val="variable"/>
    <w:sig w:usb0="A00000BF" w:usb1="5000005B"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73789" w14:textId="77777777" w:rsidR="00D83480" w:rsidRDefault="00D83480" w:rsidP="007E0857">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12ADD">
      <w:rPr>
        <w:rStyle w:val="Paginanummer"/>
        <w:noProof/>
      </w:rPr>
      <w:t>8</w:t>
    </w:r>
    <w:r>
      <w:rPr>
        <w:rStyle w:val="Paginanummer"/>
      </w:rPr>
      <w:fldChar w:fldCharType="end"/>
    </w:r>
  </w:p>
  <w:p w14:paraId="66DA6BBE" w14:textId="77777777" w:rsidR="00D83480" w:rsidRDefault="00D83480" w:rsidP="00914F2B">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9FD45" w14:textId="77777777" w:rsidR="000E2EF6" w:rsidRDefault="000E2EF6" w:rsidP="000E2EF6">
    <w:pPr>
      <w:pStyle w:val="Voettekst"/>
      <w:jc w:val="right"/>
    </w:pPr>
    <w:r>
      <w:rPr>
        <w:noProof/>
        <w:lang w:val="nl-NL" w:eastAsia="nl-NL"/>
      </w:rPr>
      <mc:AlternateContent>
        <mc:Choice Requires="wps">
          <w:drawing>
            <wp:inline distT="0" distB="0" distL="0" distR="0" wp14:anchorId="19852C11" wp14:editId="24F83B5B">
              <wp:extent cx="2070100" cy="254635"/>
              <wp:effectExtent l="0" t="0" r="12700" b="24765"/>
              <wp:docPr id="1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6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3B8EC1A" w14:textId="77777777" w:rsidR="000E2EF6" w:rsidRPr="00A11865" w:rsidRDefault="00E85C01" w:rsidP="009D6AC8">
                          <w:pPr>
                            <w:pStyle w:val="Websitelink"/>
                          </w:pPr>
                          <w:hyperlink r:id="rId1">
                            <w:r w:rsidR="000E2EF6" w:rsidRPr="00A11865">
                              <w:t>www.echtwaarmaken.nl</w:t>
                            </w:r>
                          </w:hyperlink>
                        </w:p>
                      </w:txbxContent>
                    </wps:txbx>
                    <wps:bodyPr rot="0" vert="horz" wrap="square" lIns="0" tIns="0" rIns="0" bIns="0" anchor="t" anchorCtr="0" upright="1">
                      <a:spAutoFit/>
                    </wps:bodyPr>
                  </wps:wsp>
                </a:graphicData>
              </a:graphic>
            </wp:inline>
          </w:drawing>
        </mc:Choice>
        <mc:Fallback>
          <w:pict>
            <v:shapetype w14:anchorId="19852C11" id="_x0000_t202" coordsize="21600,21600" o:spt="202" path="m0,0l0,21600,21600,21600,21600,0xe">
              <v:stroke joinstyle="miter"/>
              <v:path gradientshapeok="t" o:connecttype="rect"/>
            </v:shapetype>
            <v:shape id="Text Box 48" o:spid="_x0000_s1064" type="#_x0000_t202" style="width:163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" filled="f" stroked="f">
              <v:textbox style="mso-fit-shape-to-text:t" inset="0,0,0,0">
                <w:txbxContent>
                  <w:p w14:paraId="33B8EC1A" w14:textId="77777777" w:rsidR="000E2EF6" w:rsidRPr="00A11865" w:rsidRDefault="00E85C01" w:rsidP="009D6AC8">
                    <w:pPr>
                      <w:pStyle w:val="Websitelink"/>
                    </w:pPr>
                    <w:hyperlink r:id="rId2">
                      <w:r w:rsidR="000E2EF6" w:rsidRPr="00A11865">
                        <w:t>www.echtwaarmaken.nl</w:t>
                      </w:r>
                    </w:hyperlink>
                  </w:p>
                </w:txbxContent>
              </v:textbox>
              <w10:anchorlock/>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A0AB2" w14:textId="77777777" w:rsidR="007E0857" w:rsidRPr="007E0857" w:rsidRDefault="007E0857" w:rsidP="007E0857">
    <w:pPr>
      <w:pStyle w:val="Voettekst"/>
      <w:framePr w:wrap="none" w:vAnchor="text" w:hAnchor="page" w:x="6102" w:y="53"/>
      <w:rPr>
        <w:rStyle w:val="Paginanummer"/>
        <w:sz w:val="16"/>
      </w:rPr>
    </w:pPr>
    <w:r w:rsidRPr="007E0857">
      <w:rPr>
        <w:rStyle w:val="Paginanummer"/>
        <w:sz w:val="16"/>
      </w:rPr>
      <w:fldChar w:fldCharType="begin"/>
    </w:r>
    <w:r w:rsidRPr="007E0857">
      <w:rPr>
        <w:rStyle w:val="Paginanummer"/>
        <w:sz w:val="16"/>
      </w:rPr>
      <w:instrText xml:space="preserve">PAGE  </w:instrText>
    </w:r>
    <w:r w:rsidRPr="007E0857">
      <w:rPr>
        <w:rStyle w:val="Paginanummer"/>
        <w:sz w:val="16"/>
      </w:rPr>
      <w:fldChar w:fldCharType="separate"/>
    </w:r>
    <w:r w:rsidR="003E539A">
      <w:rPr>
        <w:rStyle w:val="Paginanummer"/>
        <w:noProof/>
        <w:sz w:val="16"/>
      </w:rPr>
      <w:t>7</w:t>
    </w:r>
    <w:r w:rsidRPr="007E0857">
      <w:rPr>
        <w:rStyle w:val="Paginanummer"/>
        <w:sz w:val="16"/>
      </w:rPr>
      <w:fldChar w:fldCharType="end"/>
    </w:r>
  </w:p>
  <w:p w14:paraId="3769165F" w14:textId="77777777" w:rsidR="007E0857" w:rsidRPr="00F124EF" w:rsidRDefault="007E0857" w:rsidP="007E0857">
    <w:pPr>
      <w:jc w:val="right"/>
      <w:rPr>
        <w:b/>
        <w:color w:val="41B6E6"/>
        <w:sz w:val="24"/>
        <w:lang w:val="nl-NL"/>
      </w:rPr>
    </w:pPr>
    <w:proofErr w:type="gramStart"/>
    <w:r w:rsidRPr="00F124EF">
      <w:rPr>
        <w:b/>
        <w:color w:val="41B6E6"/>
        <w:sz w:val="24"/>
        <w:lang w:val="nl-NL"/>
      </w:rPr>
      <w:t>www.echtwaarmaken.nl</w:t>
    </w:r>
    <w:proofErr w:type="gramEnd"/>
    <w:r w:rsidRPr="00F124EF">
      <w:rPr>
        <w:b/>
        <w:color w:val="41B6E6"/>
        <w:sz w:val="24"/>
        <w:lang w:val="nl-NL"/>
      </w:rPr>
      <w:t xml:space="preserve"> </w:t>
    </w:r>
  </w:p>
  <w:p w14:paraId="558C0DD5" w14:textId="242B41D9" w:rsidR="00612ADD" w:rsidRPr="00F95B50" w:rsidRDefault="00975A7D" w:rsidP="00612ADD">
    <w:pPr>
      <w:pStyle w:val="Plattetekst"/>
    </w:pPr>
    <w:r>
      <w:t>Stek samenvatting klantbelevingsmeter</w:t>
    </w:r>
    <w:r w:rsidR="00612ADD">
      <w:t xml:space="preserve"> </w:t>
    </w:r>
    <w:r w:rsidR="00612ADD" w:rsidRPr="00F95B50">
      <w:t>versie 1.0</w:t>
    </w:r>
  </w:p>
  <w:p w14:paraId="78FB7D9E" w14:textId="77777777" w:rsidR="00ED2F68" w:rsidRDefault="00ED2F68"/>
  <w:p w14:paraId="630EFD0C" w14:textId="77777777" w:rsidR="00715999" w:rsidRDefault="00715999"/>
  <w:p w14:paraId="510EAFDE" w14:textId="77777777" w:rsidR="00172938" w:rsidRDefault="0017293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74550" w14:textId="77777777" w:rsidR="00E85C01" w:rsidRDefault="00E85C01">
      <w:r>
        <w:separator/>
      </w:r>
    </w:p>
    <w:p w14:paraId="745B06FE" w14:textId="77777777" w:rsidR="00E85C01" w:rsidRDefault="00E85C01"/>
    <w:p w14:paraId="632844EB" w14:textId="77777777" w:rsidR="00E85C01" w:rsidRDefault="00E85C01"/>
    <w:p w14:paraId="1AE8D4F3" w14:textId="77777777" w:rsidR="00E85C01" w:rsidRDefault="00E85C01"/>
  </w:footnote>
  <w:footnote w:type="continuationSeparator" w:id="0">
    <w:p w14:paraId="773D1F4F" w14:textId="77777777" w:rsidR="00E85C01" w:rsidRDefault="00E85C01">
      <w:r>
        <w:continuationSeparator/>
      </w:r>
    </w:p>
    <w:p w14:paraId="7EE7104F" w14:textId="77777777" w:rsidR="00E85C01" w:rsidRDefault="00E85C01"/>
    <w:p w14:paraId="01699539" w14:textId="77777777" w:rsidR="00E85C01" w:rsidRDefault="00E85C01"/>
    <w:p w14:paraId="4A8E5C2F" w14:textId="77777777" w:rsidR="00E85C01" w:rsidRDefault="00E85C01"/>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048D5" w14:textId="77777777" w:rsidR="00612ADD" w:rsidRDefault="00065DAD" w:rsidP="00612ADD">
    <w:pPr>
      <w:pStyle w:val="Plattetekst"/>
    </w:pPr>
    <w:r w:rsidRPr="00065DAD">
      <w:rPr>
        <w:rFonts w:ascii="Calibri" w:eastAsia="Calibri" w:hAnsi="Calibri" w:cs="Times New Roman"/>
        <w:noProof/>
        <w:color w:val="auto"/>
        <w:sz w:val="24"/>
        <w:szCs w:val="24"/>
        <w:lang w:eastAsia="nl-NL"/>
      </w:rPr>
      <w:drawing>
        <wp:anchor distT="0" distB="0" distL="114300" distR="114300" simplePos="0" relativeHeight="503307504" behindDoc="0" locked="0" layoutInCell="1" allowOverlap="1" wp14:anchorId="54577800" wp14:editId="64651EC5">
          <wp:simplePos x="0" y="0"/>
          <wp:positionH relativeFrom="column">
            <wp:posOffset>-10795</wp:posOffset>
          </wp:positionH>
          <wp:positionV relativeFrom="paragraph">
            <wp:posOffset>4445</wp:posOffset>
          </wp:positionV>
          <wp:extent cx="2002790" cy="949960"/>
          <wp:effectExtent l="0" t="0" r="3810" b="0"/>
          <wp:wrapTight wrapText="bothSides">
            <wp:wrapPolygon edited="0">
              <wp:start x="0" y="0"/>
              <wp:lineTo x="0" y="20791"/>
              <wp:lineTo x="21367" y="20791"/>
              <wp:lineTo x="21367" y="0"/>
              <wp:lineTo x="0" y="0"/>
            </wp:wrapPolygon>
          </wp:wrapTight>
          <wp:docPr id="2" name="Picture 2" descr="/Users/josederkinderen/Downloads/ste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sederkinderen/Downloads/stek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279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ADD">
      <w:rPr>
        <w:noProof/>
        <w:lang w:eastAsia="nl-NL"/>
      </w:rPr>
      <w:drawing>
        <wp:anchor distT="0" distB="0" distL="114300" distR="114300" simplePos="0" relativeHeight="503304432" behindDoc="0" locked="0" layoutInCell="1" allowOverlap="1" wp14:anchorId="2ED3EE6E" wp14:editId="136EB793">
          <wp:simplePos x="0" y="0"/>
          <wp:positionH relativeFrom="column">
            <wp:posOffset>3950970</wp:posOffset>
          </wp:positionH>
          <wp:positionV relativeFrom="paragraph">
            <wp:posOffset>6350</wp:posOffset>
          </wp:positionV>
          <wp:extent cx="2051685" cy="892175"/>
          <wp:effectExtent l="0" t="0" r="5715" b="0"/>
          <wp:wrapTight wrapText="bothSides">
            <wp:wrapPolygon edited="0">
              <wp:start x="10429" y="0"/>
              <wp:lineTo x="0" y="3690"/>
              <wp:lineTo x="0" y="19678"/>
              <wp:lineTo x="267" y="20908"/>
              <wp:lineTo x="19788" y="20908"/>
              <wp:lineTo x="19788" y="19678"/>
              <wp:lineTo x="21393" y="14759"/>
              <wp:lineTo x="21393" y="11069"/>
              <wp:lineTo x="19253" y="9839"/>
              <wp:lineTo x="19253" y="3075"/>
              <wp:lineTo x="18719" y="0"/>
              <wp:lineTo x="10429" y="0"/>
            </wp:wrapPolygon>
          </wp:wrapTight>
          <wp:docPr id="5"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t Waarmaken_logo_RGB.jpg"/>
                  <pic:cNvPicPr/>
                </pic:nvPicPr>
                <pic:blipFill>
                  <a:blip r:embed="rId2">
                    <a:extLst>
                      <a:ext uri="{28A0092B-C50C-407E-A947-70E740481C1C}">
                        <a14:useLocalDpi xmlns:a14="http://schemas.microsoft.com/office/drawing/2010/main" val="0"/>
                      </a:ext>
                    </a:extLst>
                  </a:blip>
                  <a:stretch>
                    <a:fillRect/>
                  </a:stretch>
                </pic:blipFill>
                <pic:spPr>
                  <a:xfrm>
                    <a:off x="0" y="0"/>
                    <a:ext cx="2051685" cy="892175"/>
                  </a:xfrm>
                  <a:prstGeom prst="rect">
                    <a:avLst/>
                  </a:prstGeom>
                </pic:spPr>
              </pic:pic>
            </a:graphicData>
          </a:graphic>
          <wp14:sizeRelH relativeFrom="page">
            <wp14:pctWidth>0</wp14:pctWidth>
          </wp14:sizeRelH>
          <wp14:sizeRelV relativeFrom="page">
            <wp14:pctHeight>0</wp14:pctHeight>
          </wp14:sizeRelV>
        </wp:anchor>
      </w:drawing>
    </w:r>
  </w:p>
  <w:p w14:paraId="10D6D34C" w14:textId="77777777" w:rsidR="00612ADD" w:rsidRDefault="00612ADD" w:rsidP="00612ADD">
    <w:pPr>
      <w:pStyle w:val="Plattetekst"/>
    </w:pPr>
  </w:p>
  <w:p w14:paraId="1C74BBC4" w14:textId="77777777" w:rsidR="00D83480" w:rsidRDefault="00D83480" w:rsidP="00612ADD">
    <w:pPr>
      <w:pStyle w:val="Platte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69EBF" w14:textId="298E9189" w:rsidR="00D83480" w:rsidRDefault="002107EB" w:rsidP="00093D6F">
    <w:pPr>
      <w:pStyle w:val="Plattetekst"/>
    </w:pPr>
    <w:r w:rsidRPr="00065DAD">
      <w:rPr>
        <w:rFonts w:ascii="Calibri" w:eastAsia="Calibri" w:hAnsi="Calibri" w:cs="Times New Roman"/>
        <w:noProof/>
        <w:color w:val="auto"/>
        <w:sz w:val="24"/>
        <w:szCs w:val="24"/>
        <w:lang w:eastAsia="nl-NL"/>
      </w:rPr>
      <w:drawing>
        <wp:anchor distT="0" distB="0" distL="114300" distR="114300" simplePos="0" relativeHeight="503309552" behindDoc="0" locked="0" layoutInCell="1" allowOverlap="1" wp14:anchorId="1629D6B0" wp14:editId="41F41B62">
          <wp:simplePos x="0" y="0"/>
          <wp:positionH relativeFrom="column">
            <wp:posOffset>51435</wp:posOffset>
          </wp:positionH>
          <wp:positionV relativeFrom="paragraph">
            <wp:posOffset>192405</wp:posOffset>
          </wp:positionV>
          <wp:extent cx="2002790" cy="949960"/>
          <wp:effectExtent l="0" t="0" r="3810" b="0"/>
          <wp:wrapTight wrapText="bothSides">
            <wp:wrapPolygon edited="0">
              <wp:start x="0" y="0"/>
              <wp:lineTo x="0" y="20791"/>
              <wp:lineTo x="21367" y="20791"/>
              <wp:lineTo x="21367" y="0"/>
              <wp:lineTo x="0" y="0"/>
            </wp:wrapPolygon>
          </wp:wrapTight>
          <wp:docPr id="3" name="Picture 3" descr="/Users/josederkinderen/Downloads/ste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sederkinderen/Downloads/stek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279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13B">
      <w:rPr>
        <w:noProof/>
        <w:lang w:eastAsia="nl-NL"/>
      </w:rPr>
      <w:drawing>
        <wp:anchor distT="0" distB="0" distL="114300" distR="114300" simplePos="0" relativeHeight="503306480" behindDoc="0" locked="0" layoutInCell="1" allowOverlap="1" wp14:anchorId="6209C7DB" wp14:editId="2C45066F">
          <wp:simplePos x="0" y="0"/>
          <wp:positionH relativeFrom="column">
            <wp:posOffset>4023995</wp:posOffset>
          </wp:positionH>
          <wp:positionV relativeFrom="paragraph">
            <wp:posOffset>198755</wp:posOffset>
          </wp:positionV>
          <wp:extent cx="2051685" cy="892175"/>
          <wp:effectExtent l="0" t="0" r="5715" b="0"/>
          <wp:wrapTight wrapText="bothSides">
            <wp:wrapPolygon edited="0">
              <wp:start x="10429" y="0"/>
              <wp:lineTo x="0" y="3690"/>
              <wp:lineTo x="0" y="19678"/>
              <wp:lineTo x="267" y="20908"/>
              <wp:lineTo x="19788" y="20908"/>
              <wp:lineTo x="19788" y="19678"/>
              <wp:lineTo x="21393" y="14759"/>
              <wp:lineTo x="21393" y="11069"/>
              <wp:lineTo x="19253" y="9839"/>
              <wp:lineTo x="19253" y="3075"/>
              <wp:lineTo x="18719" y="0"/>
              <wp:lineTo x="10429" y="0"/>
            </wp:wrapPolygon>
          </wp:wrapTight>
          <wp:docPr id="13"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t Waarmaken_logo_RGB.jpg"/>
                  <pic:cNvPicPr/>
                </pic:nvPicPr>
                <pic:blipFill>
                  <a:blip r:embed="rId2">
                    <a:extLst>
                      <a:ext uri="{28A0092B-C50C-407E-A947-70E740481C1C}">
                        <a14:useLocalDpi xmlns:a14="http://schemas.microsoft.com/office/drawing/2010/main" val="0"/>
                      </a:ext>
                    </a:extLst>
                  </a:blip>
                  <a:stretch>
                    <a:fillRect/>
                  </a:stretch>
                </pic:blipFill>
                <pic:spPr>
                  <a:xfrm>
                    <a:off x="0" y="0"/>
                    <a:ext cx="2051685" cy="892175"/>
                  </a:xfrm>
                  <a:prstGeom prst="rect">
                    <a:avLst/>
                  </a:prstGeom>
                </pic:spPr>
              </pic:pic>
            </a:graphicData>
          </a:graphic>
          <wp14:sizeRelH relativeFrom="page">
            <wp14:pctWidth>0</wp14:pctWidth>
          </wp14:sizeRelH>
          <wp14:sizeRelV relativeFrom="page">
            <wp14:pctHeight>0</wp14:pctHeight>
          </wp14:sizeRelV>
        </wp:anchor>
      </w:drawing>
    </w:r>
  </w:p>
  <w:p w14:paraId="2044CC45" w14:textId="77777777" w:rsidR="00ED2F68" w:rsidRDefault="00ED2F68"/>
  <w:p w14:paraId="3764FD13" w14:textId="65B9F23A" w:rsidR="00172938" w:rsidRDefault="0017293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2789C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64E4B"/>
    <w:multiLevelType w:val="hybridMultilevel"/>
    <w:tmpl w:val="9F421A72"/>
    <w:lvl w:ilvl="0" w:tplc="F5D44AF8">
      <w:numFmt w:val="bullet"/>
      <w:lvlText w:val="-"/>
      <w:lvlJc w:val="left"/>
      <w:pPr>
        <w:ind w:left="230" w:hanging="123"/>
      </w:pPr>
      <w:rPr>
        <w:rFonts w:ascii="Raleway" w:eastAsia="Raleway" w:hAnsi="Raleway" w:cs="Raleway" w:hint="default"/>
        <w:color w:val="231F20"/>
        <w:spacing w:val="-8"/>
        <w:w w:val="100"/>
        <w:sz w:val="18"/>
        <w:szCs w:val="18"/>
      </w:rPr>
    </w:lvl>
    <w:lvl w:ilvl="1" w:tplc="5E2E71C4">
      <w:numFmt w:val="bullet"/>
      <w:lvlText w:val="•"/>
      <w:lvlJc w:val="left"/>
      <w:pPr>
        <w:ind w:left="804" w:hanging="123"/>
      </w:pPr>
      <w:rPr>
        <w:rFonts w:hint="default"/>
      </w:rPr>
    </w:lvl>
    <w:lvl w:ilvl="2" w:tplc="EEBC463E">
      <w:numFmt w:val="bullet"/>
      <w:lvlText w:val="•"/>
      <w:lvlJc w:val="left"/>
      <w:pPr>
        <w:ind w:left="1369" w:hanging="123"/>
      </w:pPr>
      <w:rPr>
        <w:rFonts w:hint="default"/>
      </w:rPr>
    </w:lvl>
    <w:lvl w:ilvl="3" w:tplc="136C7F6C">
      <w:numFmt w:val="bullet"/>
      <w:lvlText w:val="•"/>
      <w:lvlJc w:val="left"/>
      <w:pPr>
        <w:ind w:left="1933" w:hanging="123"/>
      </w:pPr>
      <w:rPr>
        <w:rFonts w:hint="default"/>
      </w:rPr>
    </w:lvl>
    <w:lvl w:ilvl="4" w:tplc="B0A8C9D6">
      <w:numFmt w:val="bullet"/>
      <w:lvlText w:val="•"/>
      <w:lvlJc w:val="left"/>
      <w:pPr>
        <w:ind w:left="2498" w:hanging="123"/>
      </w:pPr>
      <w:rPr>
        <w:rFonts w:hint="default"/>
      </w:rPr>
    </w:lvl>
    <w:lvl w:ilvl="5" w:tplc="B2ECAAAA">
      <w:numFmt w:val="bullet"/>
      <w:lvlText w:val="•"/>
      <w:lvlJc w:val="left"/>
      <w:pPr>
        <w:ind w:left="3063" w:hanging="123"/>
      </w:pPr>
      <w:rPr>
        <w:rFonts w:hint="default"/>
      </w:rPr>
    </w:lvl>
    <w:lvl w:ilvl="6" w:tplc="D658663E">
      <w:numFmt w:val="bullet"/>
      <w:lvlText w:val="•"/>
      <w:lvlJc w:val="left"/>
      <w:pPr>
        <w:ind w:left="3627" w:hanging="123"/>
      </w:pPr>
      <w:rPr>
        <w:rFonts w:hint="default"/>
      </w:rPr>
    </w:lvl>
    <w:lvl w:ilvl="7" w:tplc="E4BA792C">
      <w:numFmt w:val="bullet"/>
      <w:lvlText w:val="•"/>
      <w:lvlJc w:val="left"/>
      <w:pPr>
        <w:ind w:left="4192" w:hanging="123"/>
      </w:pPr>
      <w:rPr>
        <w:rFonts w:hint="default"/>
      </w:rPr>
    </w:lvl>
    <w:lvl w:ilvl="8" w:tplc="F80A3E24">
      <w:numFmt w:val="bullet"/>
      <w:lvlText w:val="•"/>
      <w:lvlJc w:val="left"/>
      <w:pPr>
        <w:ind w:left="4756" w:hanging="123"/>
      </w:pPr>
      <w:rPr>
        <w:rFonts w:hint="default"/>
      </w:rPr>
    </w:lvl>
  </w:abstractNum>
  <w:abstractNum w:abstractNumId="2">
    <w:nsid w:val="05B35785"/>
    <w:multiLevelType w:val="hybridMultilevel"/>
    <w:tmpl w:val="974CBDF0"/>
    <w:lvl w:ilvl="0" w:tplc="DCA891EE">
      <w:numFmt w:val="bullet"/>
      <w:lvlText w:val="-"/>
      <w:lvlJc w:val="left"/>
      <w:pPr>
        <w:ind w:left="720" w:hanging="360"/>
      </w:pPr>
      <w:rPr>
        <w:rFonts w:ascii="Raleway" w:eastAsia="Raleway" w:hAnsi="Raleway" w:cs="Raleway" w:hint="default"/>
        <w:color w:val="231F20"/>
        <w:spacing w:val="-2"/>
        <w:w w:val="100"/>
        <w:sz w:val="18"/>
        <w:szCs w:val="18"/>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5A7204"/>
    <w:multiLevelType w:val="hybridMultilevel"/>
    <w:tmpl w:val="6AE692CC"/>
    <w:lvl w:ilvl="0" w:tplc="0A665842">
      <w:start w:val="1"/>
      <w:numFmt w:val="decimal"/>
      <w:lvlText w:val="%1."/>
      <w:lvlJc w:val="left"/>
      <w:pPr>
        <w:ind w:left="720" w:hanging="360"/>
      </w:pPr>
      <w:rPr>
        <w:color w:val="41B6E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2417EF"/>
    <w:multiLevelType w:val="hybridMultilevel"/>
    <w:tmpl w:val="34F882E0"/>
    <w:lvl w:ilvl="0" w:tplc="B3F8C1D2">
      <w:numFmt w:val="bullet"/>
      <w:lvlText w:val="-"/>
      <w:lvlJc w:val="left"/>
      <w:pPr>
        <w:ind w:left="720" w:hanging="360"/>
      </w:pPr>
      <w:rPr>
        <w:rFonts w:ascii="Raleway" w:eastAsia="Raleway" w:hAnsi="Raleway" w:cs="Raleway"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58073AF"/>
    <w:multiLevelType w:val="hybridMultilevel"/>
    <w:tmpl w:val="BF6C18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770747"/>
    <w:multiLevelType w:val="hybridMultilevel"/>
    <w:tmpl w:val="C9C290E4"/>
    <w:lvl w:ilvl="0" w:tplc="26E8D4EC">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A544C4B"/>
    <w:multiLevelType w:val="hybridMultilevel"/>
    <w:tmpl w:val="2C60B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B8F7320"/>
    <w:multiLevelType w:val="hybridMultilevel"/>
    <w:tmpl w:val="D25CB2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BA25BE6"/>
    <w:multiLevelType w:val="hybridMultilevel"/>
    <w:tmpl w:val="7FC8B8EC"/>
    <w:lvl w:ilvl="0" w:tplc="B0E843D2">
      <w:numFmt w:val="bullet"/>
      <w:lvlText w:val="-"/>
      <w:lvlJc w:val="left"/>
      <w:pPr>
        <w:ind w:left="230" w:hanging="123"/>
      </w:pPr>
      <w:rPr>
        <w:rFonts w:ascii="Raleway" w:eastAsia="Raleway" w:hAnsi="Raleway" w:cs="Raleway" w:hint="default"/>
        <w:color w:val="231F20"/>
        <w:spacing w:val="-5"/>
        <w:w w:val="100"/>
        <w:sz w:val="18"/>
        <w:szCs w:val="18"/>
      </w:rPr>
    </w:lvl>
    <w:lvl w:ilvl="1" w:tplc="57F4BCBC">
      <w:numFmt w:val="bullet"/>
      <w:lvlText w:val="•"/>
      <w:lvlJc w:val="left"/>
      <w:pPr>
        <w:ind w:left="804" w:hanging="123"/>
      </w:pPr>
      <w:rPr>
        <w:rFonts w:hint="default"/>
      </w:rPr>
    </w:lvl>
    <w:lvl w:ilvl="2" w:tplc="FAE84712">
      <w:numFmt w:val="bullet"/>
      <w:lvlText w:val="•"/>
      <w:lvlJc w:val="left"/>
      <w:pPr>
        <w:ind w:left="1369" w:hanging="123"/>
      </w:pPr>
      <w:rPr>
        <w:rFonts w:hint="default"/>
      </w:rPr>
    </w:lvl>
    <w:lvl w:ilvl="3" w:tplc="E7DC8EA4">
      <w:numFmt w:val="bullet"/>
      <w:lvlText w:val="•"/>
      <w:lvlJc w:val="left"/>
      <w:pPr>
        <w:ind w:left="1933" w:hanging="123"/>
      </w:pPr>
      <w:rPr>
        <w:rFonts w:hint="default"/>
      </w:rPr>
    </w:lvl>
    <w:lvl w:ilvl="4" w:tplc="CC2C3212">
      <w:numFmt w:val="bullet"/>
      <w:lvlText w:val="•"/>
      <w:lvlJc w:val="left"/>
      <w:pPr>
        <w:ind w:left="2498" w:hanging="123"/>
      </w:pPr>
      <w:rPr>
        <w:rFonts w:hint="default"/>
      </w:rPr>
    </w:lvl>
    <w:lvl w:ilvl="5" w:tplc="4068299C">
      <w:numFmt w:val="bullet"/>
      <w:lvlText w:val="•"/>
      <w:lvlJc w:val="left"/>
      <w:pPr>
        <w:ind w:left="3063" w:hanging="123"/>
      </w:pPr>
      <w:rPr>
        <w:rFonts w:hint="default"/>
      </w:rPr>
    </w:lvl>
    <w:lvl w:ilvl="6" w:tplc="93D28B1E">
      <w:numFmt w:val="bullet"/>
      <w:lvlText w:val="•"/>
      <w:lvlJc w:val="left"/>
      <w:pPr>
        <w:ind w:left="3627" w:hanging="123"/>
      </w:pPr>
      <w:rPr>
        <w:rFonts w:hint="default"/>
      </w:rPr>
    </w:lvl>
    <w:lvl w:ilvl="7" w:tplc="9BA20FB4">
      <w:numFmt w:val="bullet"/>
      <w:lvlText w:val="•"/>
      <w:lvlJc w:val="left"/>
      <w:pPr>
        <w:ind w:left="4192" w:hanging="123"/>
      </w:pPr>
      <w:rPr>
        <w:rFonts w:hint="default"/>
      </w:rPr>
    </w:lvl>
    <w:lvl w:ilvl="8" w:tplc="C9AEB01C">
      <w:numFmt w:val="bullet"/>
      <w:lvlText w:val="•"/>
      <w:lvlJc w:val="left"/>
      <w:pPr>
        <w:ind w:left="4756" w:hanging="123"/>
      </w:pPr>
      <w:rPr>
        <w:rFonts w:hint="default"/>
      </w:rPr>
    </w:lvl>
  </w:abstractNum>
  <w:abstractNum w:abstractNumId="10">
    <w:nsid w:val="250B40CB"/>
    <w:multiLevelType w:val="hybridMultilevel"/>
    <w:tmpl w:val="C62AAF40"/>
    <w:lvl w:ilvl="0" w:tplc="DCA891EE">
      <w:numFmt w:val="bullet"/>
      <w:lvlText w:val="-"/>
      <w:lvlJc w:val="left"/>
      <w:pPr>
        <w:ind w:left="720" w:hanging="360"/>
      </w:pPr>
      <w:rPr>
        <w:rFonts w:ascii="Raleway" w:eastAsia="Raleway" w:hAnsi="Raleway" w:cs="Raleway" w:hint="default"/>
        <w:color w:val="231F20"/>
        <w:spacing w:val="-2"/>
        <w:w w:val="100"/>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CDB1672"/>
    <w:multiLevelType w:val="hybridMultilevel"/>
    <w:tmpl w:val="4EB6EB3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38862213"/>
    <w:multiLevelType w:val="hybridMultilevel"/>
    <w:tmpl w:val="CF687A30"/>
    <w:lvl w:ilvl="0" w:tplc="DCA891EE">
      <w:numFmt w:val="bullet"/>
      <w:lvlText w:val="-"/>
      <w:lvlJc w:val="left"/>
      <w:pPr>
        <w:ind w:left="720" w:hanging="360"/>
      </w:pPr>
      <w:rPr>
        <w:rFonts w:ascii="Raleway" w:eastAsia="Raleway" w:hAnsi="Raleway" w:cs="Raleway" w:hint="default"/>
        <w:color w:val="231F20"/>
        <w:spacing w:val="-2"/>
        <w:w w:val="100"/>
        <w:sz w:val="18"/>
        <w:szCs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C0C6813"/>
    <w:multiLevelType w:val="hybridMultilevel"/>
    <w:tmpl w:val="F1D4180E"/>
    <w:lvl w:ilvl="0" w:tplc="26E8D4EC">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3F5322F9"/>
    <w:multiLevelType w:val="hybridMultilevel"/>
    <w:tmpl w:val="E4149A3E"/>
    <w:lvl w:ilvl="0" w:tplc="DCA891EE">
      <w:numFmt w:val="bullet"/>
      <w:lvlText w:val="-"/>
      <w:lvlJc w:val="left"/>
      <w:pPr>
        <w:ind w:left="230" w:hanging="123"/>
      </w:pPr>
      <w:rPr>
        <w:rFonts w:ascii="Raleway" w:eastAsia="Raleway" w:hAnsi="Raleway" w:cs="Raleway" w:hint="default"/>
        <w:color w:val="231F20"/>
        <w:spacing w:val="-2"/>
        <w:w w:val="100"/>
        <w:sz w:val="18"/>
        <w:szCs w:val="18"/>
      </w:rPr>
    </w:lvl>
    <w:lvl w:ilvl="1" w:tplc="D2BC1984">
      <w:numFmt w:val="bullet"/>
      <w:lvlText w:val="•"/>
      <w:lvlJc w:val="left"/>
      <w:pPr>
        <w:ind w:left="804" w:hanging="123"/>
      </w:pPr>
      <w:rPr>
        <w:rFonts w:hint="default"/>
      </w:rPr>
    </w:lvl>
    <w:lvl w:ilvl="2" w:tplc="486CB858">
      <w:numFmt w:val="bullet"/>
      <w:lvlText w:val="•"/>
      <w:lvlJc w:val="left"/>
      <w:pPr>
        <w:ind w:left="1369" w:hanging="123"/>
      </w:pPr>
      <w:rPr>
        <w:rFonts w:hint="default"/>
      </w:rPr>
    </w:lvl>
    <w:lvl w:ilvl="3" w:tplc="BA7230CE">
      <w:numFmt w:val="bullet"/>
      <w:lvlText w:val="•"/>
      <w:lvlJc w:val="left"/>
      <w:pPr>
        <w:ind w:left="1933" w:hanging="123"/>
      </w:pPr>
      <w:rPr>
        <w:rFonts w:hint="default"/>
      </w:rPr>
    </w:lvl>
    <w:lvl w:ilvl="4" w:tplc="C980AB86">
      <w:numFmt w:val="bullet"/>
      <w:lvlText w:val="•"/>
      <w:lvlJc w:val="left"/>
      <w:pPr>
        <w:ind w:left="2498" w:hanging="123"/>
      </w:pPr>
      <w:rPr>
        <w:rFonts w:hint="default"/>
      </w:rPr>
    </w:lvl>
    <w:lvl w:ilvl="5" w:tplc="E04C6310">
      <w:numFmt w:val="bullet"/>
      <w:lvlText w:val="•"/>
      <w:lvlJc w:val="left"/>
      <w:pPr>
        <w:ind w:left="3063" w:hanging="123"/>
      </w:pPr>
      <w:rPr>
        <w:rFonts w:hint="default"/>
      </w:rPr>
    </w:lvl>
    <w:lvl w:ilvl="6" w:tplc="B122E910">
      <w:numFmt w:val="bullet"/>
      <w:lvlText w:val="•"/>
      <w:lvlJc w:val="left"/>
      <w:pPr>
        <w:ind w:left="3627" w:hanging="123"/>
      </w:pPr>
      <w:rPr>
        <w:rFonts w:hint="default"/>
      </w:rPr>
    </w:lvl>
    <w:lvl w:ilvl="7" w:tplc="C4A20FDE">
      <w:numFmt w:val="bullet"/>
      <w:lvlText w:val="•"/>
      <w:lvlJc w:val="left"/>
      <w:pPr>
        <w:ind w:left="4192" w:hanging="123"/>
      </w:pPr>
      <w:rPr>
        <w:rFonts w:hint="default"/>
      </w:rPr>
    </w:lvl>
    <w:lvl w:ilvl="8" w:tplc="366425B6">
      <w:numFmt w:val="bullet"/>
      <w:lvlText w:val="•"/>
      <w:lvlJc w:val="left"/>
      <w:pPr>
        <w:ind w:left="4756" w:hanging="123"/>
      </w:pPr>
      <w:rPr>
        <w:rFonts w:hint="default"/>
      </w:rPr>
    </w:lvl>
  </w:abstractNum>
  <w:abstractNum w:abstractNumId="15">
    <w:nsid w:val="41D42673"/>
    <w:multiLevelType w:val="hybridMultilevel"/>
    <w:tmpl w:val="6F7659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45F29C7"/>
    <w:multiLevelType w:val="hybridMultilevel"/>
    <w:tmpl w:val="6AE692CC"/>
    <w:lvl w:ilvl="0" w:tplc="0A665842">
      <w:start w:val="1"/>
      <w:numFmt w:val="decimal"/>
      <w:lvlText w:val="%1."/>
      <w:lvlJc w:val="left"/>
      <w:pPr>
        <w:ind w:left="720" w:hanging="360"/>
      </w:pPr>
      <w:rPr>
        <w:color w:val="41B6E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F3B49F6"/>
    <w:multiLevelType w:val="hybridMultilevel"/>
    <w:tmpl w:val="2D4E79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FE83ED6"/>
    <w:multiLevelType w:val="hybridMultilevel"/>
    <w:tmpl w:val="27DCA352"/>
    <w:lvl w:ilvl="0" w:tplc="508A49D0">
      <w:numFmt w:val="bullet"/>
      <w:lvlText w:val=""/>
      <w:lvlJc w:val="left"/>
      <w:pPr>
        <w:ind w:left="720" w:hanging="360"/>
      </w:pPr>
      <w:rPr>
        <w:rFonts w:ascii="Wingdings" w:eastAsia="Raleway" w:hAnsi="Wingdings" w:cs="Ralewa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C9769B"/>
    <w:multiLevelType w:val="hybridMultilevel"/>
    <w:tmpl w:val="B0148668"/>
    <w:lvl w:ilvl="0" w:tplc="0413000F">
      <w:start w:val="1"/>
      <w:numFmt w:val="decimal"/>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20">
    <w:nsid w:val="52A07BA0"/>
    <w:multiLevelType w:val="hybridMultilevel"/>
    <w:tmpl w:val="E9945C40"/>
    <w:lvl w:ilvl="0" w:tplc="63BA3B9C">
      <w:start w:val="1"/>
      <w:numFmt w:val="decimal"/>
      <w:lvlText w:val="%1."/>
      <w:lvlJc w:val="left"/>
      <w:pPr>
        <w:ind w:left="321" w:hanging="204"/>
        <w:jc w:val="left"/>
      </w:pPr>
      <w:rPr>
        <w:rFonts w:ascii="Raleway-SemiBold" w:eastAsia="Raleway-SemiBold" w:hAnsi="Raleway-SemiBold" w:cs="Raleway-SemiBold" w:hint="default"/>
        <w:b/>
        <w:bCs/>
        <w:color w:val="6ACFF6"/>
        <w:spacing w:val="-1"/>
        <w:w w:val="92"/>
        <w:sz w:val="22"/>
        <w:szCs w:val="22"/>
      </w:rPr>
    </w:lvl>
    <w:lvl w:ilvl="1" w:tplc="054CA2D6">
      <w:numFmt w:val="bullet"/>
      <w:lvlText w:val="•"/>
      <w:lvlJc w:val="left"/>
      <w:pPr>
        <w:ind w:left="1262" w:hanging="204"/>
      </w:pPr>
      <w:rPr>
        <w:rFonts w:hint="default"/>
      </w:rPr>
    </w:lvl>
    <w:lvl w:ilvl="2" w:tplc="9F4CB246">
      <w:numFmt w:val="bullet"/>
      <w:lvlText w:val="•"/>
      <w:lvlJc w:val="left"/>
      <w:pPr>
        <w:ind w:left="2205" w:hanging="204"/>
      </w:pPr>
      <w:rPr>
        <w:rFonts w:hint="default"/>
      </w:rPr>
    </w:lvl>
    <w:lvl w:ilvl="3" w:tplc="96B0854C">
      <w:numFmt w:val="bullet"/>
      <w:lvlText w:val="•"/>
      <w:lvlJc w:val="left"/>
      <w:pPr>
        <w:ind w:left="3147" w:hanging="204"/>
      </w:pPr>
      <w:rPr>
        <w:rFonts w:hint="default"/>
      </w:rPr>
    </w:lvl>
    <w:lvl w:ilvl="4" w:tplc="158AC9E8">
      <w:numFmt w:val="bullet"/>
      <w:lvlText w:val="•"/>
      <w:lvlJc w:val="left"/>
      <w:pPr>
        <w:ind w:left="4090" w:hanging="204"/>
      </w:pPr>
      <w:rPr>
        <w:rFonts w:hint="default"/>
      </w:rPr>
    </w:lvl>
    <w:lvl w:ilvl="5" w:tplc="8872EF66">
      <w:numFmt w:val="bullet"/>
      <w:lvlText w:val="•"/>
      <w:lvlJc w:val="left"/>
      <w:pPr>
        <w:ind w:left="5032" w:hanging="204"/>
      </w:pPr>
      <w:rPr>
        <w:rFonts w:hint="default"/>
      </w:rPr>
    </w:lvl>
    <w:lvl w:ilvl="6" w:tplc="DA9E7862">
      <w:numFmt w:val="bullet"/>
      <w:lvlText w:val="•"/>
      <w:lvlJc w:val="left"/>
      <w:pPr>
        <w:ind w:left="5975" w:hanging="204"/>
      </w:pPr>
      <w:rPr>
        <w:rFonts w:hint="default"/>
      </w:rPr>
    </w:lvl>
    <w:lvl w:ilvl="7" w:tplc="A830A7E6">
      <w:numFmt w:val="bullet"/>
      <w:lvlText w:val="•"/>
      <w:lvlJc w:val="left"/>
      <w:pPr>
        <w:ind w:left="6917" w:hanging="204"/>
      </w:pPr>
      <w:rPr>
        <w:rFonts w:hint="default"/>
      </w:rPr>
    </w:lvl>
    <w:lvl w:ilvl="8" w:tplc="9C5AA2AA">
      <w:numFmt w:val="bullet"/>
      <w:lvlText w:val="•"/>
      <w:lvlJc w:val="left"/>
      <w:pPr>
        <w:ind w:left="7860" w:hanging="204"/>
      </w:pPr>
      <w:rPr>
        <w:rFonts w:hint="default"/>
      </w:rPr>
    </w:lvl>
  </w:abstractNum>
  <w:abstractNum w:abstractNumId="21">
    <w:nsid w:val="5A913653"/>
    <w:multiLevelType w:val="hybridMultilevel"/>
    <w:tmpl w:val="6AE692CC"/>
    <w:lvl w:ilvl="0" w:tplc="0A665842">
      <w:start w:val="1"/>
      <w:numFmt w:val="decimal"/>
      <w:lvlText w:val="%1."/>
      <w:lvlJc w:val="left"/>
      <w:pPr>
        <w:ind w:left="720" w:hanging="360"/>
      </w:pPr>
      <w:rPr>
        <w:color w:val="41B6E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CEF14B2"/>
    <w:multiLevelType w:val="hybridMultilevel"/>
    <w:tmpl w:val="4572890E"/>
    <w:lvl w:ilvl="0" w:tplc="DCA891EE">
      <w:numFmt w:val="bullet"/>
      <w:lvlText w:val="-"/>
      <w:lvlJc w:val="left"/>
      <w:pPr>
        <w:ind w:left="1080" w:hanging="360"/>
      </w:pPr>
      <w:rPr>
        <w:rFonts w:ascii="Raleway" w:eastAsia="Raleway" w:hAnsi="Raleway" w:cs="Raleway" w:hint="default"/>
        <w:color w:val="231F20"/>
        <w:spacing w:val="-2"/>
        <w:w w:val="100"/>
        <w:sz w:val="18"/>
        <w:szCs w:val="18"/>
      </w:rPr>
    </w:lvl>
    <w:lvl w:ilvl="1" w:tplc="04130019" w:tentative="1">
      <w:start w:val="1"/>
      <w:numFmt w:val="lowerLetter"/>
      <w:lvlText w:val="%2."/>
      <w:lvlJc w:val="left"/>
      <w:pPr>
        <w:ind w:left="3240" w:hanging="360"/>
      </w:pPr>
    </w:lvl>
    <w:lvl w:ilvl="2" w:tplc="0413001B" w:tentative="1">
      <w:start w:val="1"/>
      <w:numFmt w:val="lowerRoman"/>
      <w:lvlText w:val="%3."/>
      <w:lvlJc w:val="right"/>
      <w:pPr>
        <w:ind w:left="3960" w:hanging="180"/>
      </w:pPr>
    </w:lvl>
    <w:lvl w:ilvl="3" w:tplc="0413000F" w:tentative="1">
      <w:start w:val="1"/>
      <w:numFmt w:val="decimal"/>
      <w:lvlText w:val="%4."/>
      <w:lvlJc w:val="left"/>
      <w:pPr>
        <w:ind w:left="4680" w:hanging="360"/>
      </w:pPr>
    </w:lvl>
    <w:lvl w:ilvl="4" w:tplc="04130019" w:tentative="1">
      <w:start w:val="1"/>
      <w:numFmt w:val="lowerLetter"/>
      <w:lvlText w:val="%5."/>
      <w:lvlJc w:val="left"/>
      <w:pPr>
        <w:ind w:left="5400" w:hanging="360"/>
      </w:pPr>
    </w:lvl>
    <w:lvl w:ilvl="5" w:tplc="0413001B" w:tentative="1">
      <w:start w:val="1"/>
      <w:numFmt w:val="lowerRoman"/>
      <w:lvlText w:val="%6."/>
      <w:lvlJc w:val="right"/>
      <w:pPr>
        <w:ind w:left="6120" w:hanging="180"/>
      </w:pPr>
    </w:lvl>
    <w:lvl w:ilvl="6" w:tplc="0413000F" w:tentative="1">
      <w:start w:val="1"/>
      <w:numFmt w:val="decimal"/>
      <w:lvlText w:val="%7."/>
      <w:lvlJc w:val="left"/>
      <w:pPr>
        <w:ind w:left="6840" w:hanging="360"/>
      </w:pPr>
    </w:lvl>
    <w:lvl w:ilvl="7" w:tplc="04130019" w:tentative="1">
      <w:start w:val="1"/>
      <w:numFmt w:val="lowerLetter"/>
      <w:lvlText w:val="%8."/>
      <w:lvlJc w:val="left"/>
      <w:pPr>
        <w:ind w:left="7560" w:hanging="360"/>
      </w:pPr>
    </w:lvl>
    <w:lvl w:ilvl="8" w:tplc="0413001B" w:tentative="1">
      <w:start w:val="1"/>
      <w:numFmt w:val="lowerRoman"/>
      <w:lvlText w:val="%9."/>
      <w:lvlJc w:val="right"/>
      <w:pPr>
        <w:ind w:left="8280" w:hanging="180"/>
      </w:pPr>
    </w:lvl>
  </w:abstractNum>
  <w:abstractNum w:abstractNumId="23">
    <w:nsid w:val="5EC74AF6"/>
    <w:multiLevelType w:val="hybridMultilevel"/>
    <w:tmpl w:val="A27E5D9C"/>
    <w:lvl w:ilvl="0" w:tplc="A646788C">
      <w:numFmt w:val="bullet"/>
      <w:pStyle w:val="Kop4"/>
      <w:lvlText w:val="-"/>
      <w:lvlJc w:val="left"/>
      <w:pPr>
        <w:ind w:left="796" w:hanging="112"/>
      </w:pPr>
      <w:rPr>
        <w:rFonts w:ascii="Raleway" w:eastAsia="Raleway" w:hAnsi="Raleway" w:cs="Raleway" w:hint="default"/>
        <w:b/>
        <w:bCs/>
        <w:color w:val="231F20"/>
        <w:w w:val="100"/>
        <w:sz w:val="18"/>
        <w:szCs w:val="18"/>
      </w:rPr>
    </w:lvl>
    <w:lvl w:ilvl="1" w:tplc="AB86E7B2">
      <w:numFmt w:val="bullet"/>
      <w:lvlText w:val="•"/>
      <w:lvlJc w:val="left"/>
      <w:pPr>
        <w:ind w:left="1694" w:hanging="112"/>
      </w:pPr>
      <w:rPr>
        <w:rFonts w:hint="default"/>
      </w:rPr>
    </w:lvl>
    <w:lvl w:ilvl="2" w:tplc="53DEF67C">
      <w:numFmt w:val="bullet"/>
      <w:lvlText w:val="•"/>
      <w:lvlJc w:val="left"/>
      <w:pPr>
        <w:ind w:left="2589" w:hanging="112"/>
      </w:pPr>
      <w:rPr>
        <w:rFonts w:hint="default"/>
      </w:rPr>
    </w:lvl>
    <w:lvl w:ilvl="3" w:tplc="9C04BF56">
      <w:numFmt w:val="bullet"/>
      <w:lvlText w:val="•"/>
      <w:lvlJc w:val="left"/>
      <w:pPr>
        <w:ind w:left="3483" w:hanging="112"/>
      </w:pPr>
      <w:rPr>
        <w:rFonts w:hint="default"/>
      </w:rPr>
    </w:lvl>
    <w:lvl w:ilvl="4" w:tplc="E8161342">
      <w:numFmt w:val="bullet"/>
      <w:lvlText w:val="•"/>
      <w:lvlJc w:val="left"/>
      <w:pPr>
        <w:ind w:left="4378" w:hanging="112"/>
      </w:pPr>
      <w:rPr>
        <w:rFonts w:hint="default"/>
      </w:rPr>
    </w:lvl>
    <w:lvl w:ilvl="5" w:tplc="4566AD50">
      <w:numFmt w:val="bullet"/>
      <w:lvlText w:val="•"/>
      <w:lvlJc w:val="left"/>
      <w:pPr>
        <w:ind w:left="5272" w:hanging="112"/>
      </w:pPr>
      <w:rPr>
        <w:rFonts w:hint="default"/>
      </w:rPr>
    </w:lvl>
    <w:lvl w:ilvl="6" w:tplc="4F82B584">
      <w:numFmt w:val="bullet"/>
      <w:lvlText w:val="•"/>
      <w:lvlJc w:val="left"/>
      <w:pPr>
        <w:ind w:left="6167" w:hanging="112"/>
      </w:pPr>
      <w:rPr>
        <w:rFonts w:hint="default"/>
      </w:rPr>
    </w:lvl>
    <w:lvl w:ilvl="7" w:tplc="1BA4A140">
      <w:numFmt w:val="bullet"/>
      <w:lvlText w:val="•"/>
      <w:lvlJc w:val="left"/>
      <w:pPr>
        <w:ind w:left="7061" w:hanging="112"/>
      </w:pPr>
      <w:rPr>
        <w:rFonts w:hint="default"/>
      </w:rPr>
    </w:lvl>
    <w:lvl w:ilvl="8" w:tplc="8F5A1A4E">
      <w:numFmt w:val="bullet"/>
      <w:lvlText w:val="•"/>
      <w:lvlJc w:val="left"/>
      <w:pPr>
        <w:ind w:left="7956" w:hanging="112"/>
      </w:pPr>
      <w:rPr>
        <w:rFonts w:hint="default"/>
      </w:rPr>
    </w:lvl>
  </w:abstractNum>
  <w:abstractNum w:abstractNumId="24">
    <w:nsid w:val="6880439B"/>
    <w:multiLevelType w:val="hybridMultilevel"/>
    <w:tmpl w:val="88C440A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714659DB"/>
    <w:multiLevelType w:val="hybridMultilevel"/>
    <w:tmpl w:val="14487484"/>
    <w:lvl w:ilvl="0" w:tplc="DCA891EE">
      <w:numFmt w:val="bullet"/>
      <w:lvlText w:val="-"/>
      <w:lvlJc w:val="left"/>
      <w:pPr>
        <w:ind w:left="720" w:hanging="360"/>
      </w:pPr>
      <w:rPr>
        <w:rFonts w:ascii="Raleway" w:eastAsia="Raleway" w:hAnsi="Raleway" w:cs="Raleway" w:hint="default"/>
        <w:color w:val="231F20"/>
        <w:spacing w:val="-2"/>
        <w:w w:val="100"/>
        <w:sz w:val="18"/>
        <w:szCs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25E3F70"/>
    <w:multiLevelType w:val="hybridMultilevel"/>
    <w:tmpl w:val="02D02454"/>
    <w:lvl w:ilvl="0" w:tplc="0809000F">
      <w:start w:val="1"/>
      <w:numFmt w:val="decimal"/>
      <w:lvlText w:val="%1."/>
      <w:lvlJc w:val="left"/>
      <w:pPr>
        <w:ind w:left="643" w:hanging="360"/>
      </w:pPr>
      <w:rPr>
        <w:rFonts w:hint="default"/>
        <w:color w:val="41B6E6"/>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7">
    <w:nsid w:val="77D7327F"/>
    <w:multiLevelType w:val="hybridMultilevel"/>
    <w:tmpl w:val="B51C9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9517250"/>
    <w:multiLevelType w:val="hybridMultilevel"/>
    <w:tmpl w:val="F4B8BD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
  </w:num>
  <w:num w:numId="3">
    <w:abstractNumId w:val="9"/>
  </w:num>
  <w:num w:numId="4">
    <w:abstractNumId w:val="23"/>
  </w:num>
  <w:num w:numId="5">
    <w:abstractNumId w:val="20"/>
  </w:num>
  <w:num w:numId="6">
    <w:abstractNumId w:val="8"/>
  </w:num>
  <w:num w:numId="7">
    <w:abstractNumId w:val="11"/>
  </w:num>
  <w:num w:numId="8">
    <w:abstractNumId w:val="7"/>
  </w:num>
  <w:num w:numId="9">
    <w:abstractNumId w:val="15"/>
  </w:num>
  <w:num w:numId="10">
    <w:abstractNumId w:val="17"/>
  </w:num>
  <w:num w:numId="11">
    <w:abstractNumId w:val="13"/>
  </w:num>
  <w:num w:numId="12">
    <w:abstractNumId w:val="6"/>
  </w:num>
  <w:num w:numId="13">
    <w:abstractNumId w:val="5"/>
  </w:num>
  <w:num w:numId="14">
    <w:abstractNumId w:val="24"/>
  </w:num>
  <w:num w:numId="15">
    <w:abstractNumId w:val="25"/>
  </w:num>
  <w:num w:numId="16">
    <w:abstractNumId w:val="19"/>
  </w:num>
  <w:num w:numId="17">
    <w:abstractNumId w:val="22"/>
  </w:num>
  <w:num w:numId="18">
    <w:abstractNumId w:val="10"/>
  </w:num>
  <w:num w:numId="19">
    <w:abstractNumId w:val="12"/>
  </w:num>
  <w:num w:numId="20">
    <w:abstractNumId w:val="2"/>
  </w:num>
  <w:num w:numId="21">
    <w:abstractNumId w:val="4"/>
  </w:num>
  <w:num w:numId="22">
    <w:abstractNumId w:val="0"/>
  </w:num>
  <w:num w:numId="23">
    <w:abstractNumId w:val="27"/>
  </w:num>
  <w:num w:numId="24">
    <w:abstractNumId w:val="3"/>
  </w:num>
  <w:num w:numId="25">
    <w:abstractNumId w:val="28"/>
  </w:num>
  <w:num w:numId="26">
    <w:abstractNumId w:val="26"/>
  </w:num>
  <w:num w:numId="27">
    <w:abstractNumId w:val="18"/>
  </w:num>
  <w:num w:numId="28">
    <w:abstractNumId w:val="1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rawingGridVerticalSpacing w:val="299"/>
  <w:displayHorizontalDrawingGridEvery w:val="2"/>
  <w:characterSpacingControl w:val="doNotCompress"/>
  <w:savePreviewPicture/>
  <w:hdrShapeDefaults>
    <o:shapedefaults v:ext="edit" spidmax="2049">
      <o:colormru v:ext="edit" colors="#5bc4f3,#5dbce0,#5ac90c,#69cef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DAD"/>
    <w:rsid w:val="00012555"/>
    <w:rsid w:val="00041629"/>
    <w:rsid w:val="00044192"/>
    <w:rsid w:val="00047ECD"/>
    <w:rsid w:val="000570DF"/>
    <w:rsid w:val="00065DAD"/>
    <w:rsid w:val="000740B9"/>
    <w:rsid w:val="000750B1"/>
    <w:rsid w:val="0008218A"/>
    <w:rsid w:val="00093D6F"/>
    <w:rsid w:val="000A02B4"/>
    <w:rsid w:val="000A722C"/>
    <w:rsid w:val="000C05B6"/>
    <w:rsid w:val="000C0C4F"/>
    <w:rsid w:val="000C3A97"/>
    <w:rsid w:val="000E1BFE"/>
    <w:rsid w:val="000E2EF6"/>
    <w:rsid w:val="000E54AC"/>
    <w:rsid w:val="000F536A"/>
    <w:rsid w:val="00100B9F"/>
    <w:rsid w:val="00114E78"/>
    <w:rsid w:val="00127CC3"/>
    <w:rsid w:val="00130C77"/>
    <w:rsid w:val="0013665E"/>
    <w:rsid w:val="00150F85"/>
    <w:rsid w:val="001535FA"/>
    <w:rsid w:val="00156886"/>
    <w:rsid w:val="00172938"/>
    <w:rsid w:val="001729F6"/>
    <w:rsid w:val="00174E3D"/>
    <w:rsid w:val="00176338"/>
    <w:rsid w:val="00194546"/>
    <w:rsid w:val="001C51B1"/>
    <w:rsid w:val="001D1C55"/>
    <w:rsid w:val="001D5668"/>
    <w:rsid w:val="001E2A92"/>
    <w:rsid w:val="001F3483"/>
    <w:rsid w:val="001F3DF3"/>
    <w:rsid w:val="00207899"/>
    <w:rsid w:val="002107EB"/>
    <w:rsid w:val="002203AF"/>
    <w:rsid w:val="00230AFB"/>
    <w:rsid w:val="002425E9"/>
    <w:rsid w:val="0024710E"/>
    <w:rsid w:val="00254150"/>
    <w:rsid w:val="00256C6E"/>
    <w:rsid w:val="00265A5F"/>
    <w:rsid w:val="00287B0C"/>
    <w:rsid w:val="00295FA9"/>
    <w:rsid w:val="002964BD"/>
    <w:rsid w:val="002A2F07"/>
    <w:rsid w:val="002A4BBB"/>
    <w:rsid w:val="002B2CF7"/>
    <w:rsid w:val="002B6A82"/>
    <w:rsid w:val="002C05BD"/>
    <w:rsid w:val="002C2F64"/>
    <w:rsid w:val="002C60AF"/>
    <w:rsid w:val="002D6637"/>
    <w:rsid w:val="002E0AD5"/>
    <w:rsid w:val="002E2629"/>
    <w:rsid w:val="002E385A"/>
    <w:rsid w:val="002E5FFC"/>
    <w:rsid w:val="002E7C56"/>
    <w:rsid w:val="003065E4"/>
    <w:rsid w:val="00306D0F"/>
    <w:rsid w:val="003315E0"/>
    <w:rsid w:val="00336095"/>
    <w:rsid w:val="0037055F"/>
    <w:rsid w:val="00375EAB"/>
    <w:rsid w:val="003900F1"/>
    <w:rsid w:val="003A086B"/>
    <w:rsid w:val="003A7295"/>
    <w:rsid w:val="003B319A"/>
    <w:rsid w:val="003B33E4"/>
    <w:rsid w:val="003D41B7"/>
    <w:rsid w:val="003E2541"/>
    <w:rsid w:val="003E539A"/>
    <w:rsid w:val="0040000A"/>
    <w:rsid w:val="004257A1"/>
    <w:rsid w:val="0043738E"/>
    <w:rsid w:val="00440920"/>
    <w:rsid w:val="00440D96"/>
    <w:rsid w:val="004532A3"/>
    <w:rsid w:val="004536B8"/>
    <w:rsid w:val="00453D6C"/>
    <w:rsid w:val="00456523"/>
    <w:rsid w:val="00462C46"/>
    <w:rsid w:val="00465CF5"/>
    <w:rsid w:val="00473D57"/>
    <w:rsid w:val="00482C40"/>
    <w:rsid w:val="00490AC7"/>
    <w:rsid w:val="004C4AA5"/>
    <w:rsid w:val="004C6A63"/>
    <w:rsid w:val="004D5552"/>
    <w:rsid w:val="004D7D98"/>
    <w:rsid w:val="004F7151"/>
    <w:rsid w:val="00504714"/>
    <w:rsid w:val="00504FB4"/>
    <w:rsid w:val="00513175"/>
    <w:rsid w:val="005132B2"/>
    <w:rsid w:val="00513B4F"/>
    <w:rsid w:val="00514B04"/>
    <w:rsid w:val="00517709"/>
    <w:rsid w:val="00521B1A"/>
    <w:rsid w:val="00535FC5"/>
    <w:rsid w:val="00547F00"/>
    <w:rsid w:val="00554C35"/>
    <w:rsid w:val="005617DC"/>
    <w:rsid w:val="00575745"/>
    <w:rsid w:val="005C0EC8"/>
    <w:rsid w:val="005D5F42"/>
    <w:rsid w:val="005F76CF"/>
    <w:rsid w:val="00612ADD"/>
    <w:rsid w:val="006160B8"/>
    <w:rsid w:val="0063015F"/>
    <w:rsid w:val="00641ABC"/>
    <w:rsid w:val="006511B4"/>
    <w:rsid w:val="006604F6"/>
    <w:rsid w:val="00666640"/>
    <w:rsid w:val="00683976"/>
    <w:rsid w:val="006A20E4"/>
    <w:rsid w:val="006A4A82"/>
    <w:rsid w:val="006A62C9"/>
    <w:rsid w:val="006B12EF"/>
    <w:rsid w:val="006B3A2F"/>
    <w:rsid w:val="006B699C"/>
    <w:rsid w:val="006C3CF5"/>
    <w:rsid w:val="006D09F5"/>
    <w:rsid w:val="006D5C5E"/>
    <w:rsid w:val="006D69E7"/>
    <w:rsid w:val="006F0370"/>
    <w:rsid w:val="006F154E"/>
    <w:rsid w:val="007027F6"/>
    <w:rsid w:val="0070675F"/>
    <w:rsid w:val="00715999"/>
    <w:rsid w:val="007238D6"/>
    <w:rsid w:val="00726DCE"/>
    <w:rsid w:val="00727647"/>
    <w:rsid w:val="007476B4"/>
    <w:rsid w:val="00757A12"/>
    <w:rsid w:val="00764ADC"/>
    <w:rsid w:val="007777FF"/>
    <w:rsid w:val="007A76CF"/>
    <w:rsid w:val="007B0F6F"/>
    <w:rsid w:val="007B4018"/>
    <w:rsid w:val="007C6024"/>
    <w:rsid w:val="007D31AF"/>
    <w:rsid w:val="007E0857"/>
    <w:rsid w:val="0081343B"/>
    <w:rsid w:val="008367A3"/>
    <w:rsid w:val="0084101E"/>
    <w:rsid w:val="008736A2"/>
    <w:rsid w:val="0088297D"/>
    <w:rsid w:val="00892DEA"/>
    <w:rsid w:val="008A2555"/>
    <w:rsid w:val="008B18D3"/>
    <w:rsid w:val="008B733B"/>
    <w:rsid w:val="008C0A58"/>
    <w:rsid w:val="008C429F"/>
    <w:rsid w:val="008C69D3"/>
    <w:rsid w:val="008D1302"/>
    <w:rsid w:val="008E6760"/>
    <w:rsid w:val="008F4C5D"/>
    <w:rsid w:val="00906ECA"/>
    <w:rsid w:val="00914F2B"/>
    <w:rsid w:val="00933661"/>
    <w:rsid w:val="00940212"/>
    <w:rsid w:val="009414AF"/>
    <w:rsid w:val="00942AFB"/>
    <w:rsid w:val="00975A7D"/>
    <w:rsid w:val="00991892"/>
    <w:rsid w:val="009971CA"/>
    <w:rsid w:val="009A0C93"/>
    <w:rsid w:val="009A3CD7"/>
    <w:rsid w:val="009A5810"/>
    <w:rsid w:val="009B73E1"/>
    <w:rsid w:val="009C5BC8"/>
    <w:rsid w:val="009C651A"/>
    <w:rsid w:val="009D084E"/>
    <w:rsid w:val="009D6AC8"/>
    <w:rsid w:val="009E01A6"/>
    <w:rsid w:val="009E455E"/>
    <w:rsid w:val="009F5B63"/>
    <w:rsid w:val="00A11865"/>
    <w:rsid w:val="00A13B1F"/>
    <w:rsid w:val="00A3520B"/>
    <w:rsid w:val="00A43F66"/>
    <w:rsid w:val="00A4698B"/>
    <w:rsid w:val="00A51F00"/>
    <w:rsid w:val="00A55D14"/>
    <w:rsid w:val="00A70E40"/>
    <w:rsid w:val="00A86028"/>
    <w:rsid w:val="00AA2B31"/>
    <w:rsid w:val="00AB3EC7"/>
    <w:rsid w:val="00AD2B67"/>
    <w:rsid w:val="00AD43A3"/>
    <w:rsid w:val="00AD560F"/>
    <w:rsid w:val="00AF42DB"/>
    <w:rsid w:val="00B00D18"/>
    <w:rsid w:val="00B02738"/>
    <w:rsid w:val="00B440D8"/>
    <w:rsid w:val="00B60A9F"/>
    <w:rsid w:val="00B61F28"/>
    <w:rsid w:val="00B727B9"/>
    <w:rsid w:val="00B85FFD"/>
    <w:rsid w:val="00B8628A"/>
    <w:rsid w:val="00B86B32"/>
    <w:rsid w:val="00BA4559"/>
    <w:rsid w:val="00BB1429"/>
    <w:rsid w:val="00BB2D8A"/>
    <w:rsid w:val="00BD1345"/>
    <w:rsid w:val="00BD4F2C"/>
    <w:rsid w:val="00BE11EF"/>
    <w:rsid w:val="00BE4665"/>
    <w:rsid w:val="00C00017"/>
    <w:rsid w:val="00C067E2"/>
    <w:rsid w:val="00C1000A"/>
    <w:rsid w:val="00C200E8"/>
    <w:rsid w:val="00C24CFF"/>
    <w:rsid w:val="00C43BEE"/>
    <w:rsid w:val="00C55153"/>
    <w:rsid w:val="00C9064F"/>
    <w:rsid w:val="00C93323"/>
    <w:rsid w:val="00C933FA"/>
    <w:rsid w:val="00CB18BE"/>
    <w:rsid w:val="00CB64E1"/>
    <w:rsid w:val="00CC73D1"/>
    <w:rsid w:val="00CD006D"/>
    <w:rsid w:val="00CD07BD"/>
    <w:rsid w:val="00CD4045"/>
    <w:rsid w:val="00D02FE1"/>
    <w:rsid w:val="00D1398C"/>
    <w:rsid w:val="00D2346A"/>
    <w:rsid w:val="00D36785"/>
    <w:rsid w:val="00D4566A"/>
    <w:rsid w:val="00D470CB"/>
    <w:rsid w:val="00D472F0"/>
    <w:rsid w:val="00D83480"/>
    <w:rsid w:val="00D84A2A"/>
    <w:rsid w:val="00DA7680"/>
    <w:rsid w:val="00DB0F2A"/>
    <w:rsid w:val="00DB7727"/>
    <w:rsid w:val="00DC519E"/>
    <w:rsid w:val="00DC78E0"/>
    <w:rsid w:val="00DD0AFC"/>
    <w:rsid w:val="00DD555A"/>
    <w:rsid w:val="00DE1DF2"/>
    <w:rsid w:val="00E17441"/>
    <w:rsid w:val="00E26FDF"/>
    <w:rsid w:val="00E27D81"/>
    <w:rsid w:val="00E3164C"/>
    <w:rsid w:val="00E41C85"/>
    <w:rsid w:val="00E47EC0"/>
    <w:rsid w:val="00E8226F"/>
    <w:rsid w:val="00E85C01"/>
    <w:rsid w:val="00E863AF"/>
    <w:rsid w:val="00E86C4B"/>
    <w:rsid w:val="00EA267D"/>
    <w:rsid w:val="00EA513B"/>
    <w:rsid w:val="00EA513C"/>
    <w:rsid w:val="00EB1C4B"/>
    <w:rsid w:val="00EB564E"/>
    <w:rsid w:val="00EC1760"/>
    <w:rsid w:val="00ED1BA6"/>
    <w:rsid w:val="00ED2F68"/>
    <w:rsid w:val="00ED6E05"/>
    <w:rsid w:val="00EE5E88"/>
    <w:rsid w:val="00EE7621"/>
    <w:rsid w:val="00EF1491"/>
    <w:rsid w:val="00F11776"/>
    <w:rsid w:val="00F11957"/>
    <w:rsid w:val="00F124EF"/>
    <w:rsid w:val="00F151DF"/>
    <w:rsid w:val="00F36C8A"/>
    <w:rsid w:val="00F4225C"/>
    <w:rsid w:val="00F8113B"/>
    <w:rsid w:val="00F833B9"/>
    <w:rsid w:val="00F91A5B"/>
    <w:rsid w:val="00F95B50"/>
    <w:rsid w:val="00FA6545"/>
    <w:rsid w:val="00FB2497"/>
    <w:rsid w:val="00FB5AD5"/>
    <w:rsid w:val="00FF5F8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5bc4f3,#5dbce0,#5ac90c,#69cef5"/>
    </o:shapedefaults>
    <o:shapelayout v:ext="edit">
      <o:idmap v:ext="edit" data="1"/>
    </o:shapelayout>
  </w:shapeDefaults>
  <w:decimalSymbol w:val=","/>
  <w:listSeparator w:val=";"/>
  <w14:docId w14:val="69BC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uiPriority w:val="1"/>
    <w:qFormat/>
    <w:rsid w:val="00440920"/>
    <w:rPr>
      <w:rFonts w:ascii="Raleway" w:eastAsia="Raleway" w:hAnsi="Raleway" w:cs="Raleway"/>
      <w:color w:val="42464B"/>
      <w:sz w:val="20"/>
    </w:rPr>
  </w:style>
  <w:style w:type="paragraph" w:styleId="Kop1">
    <w:name w:val="heading 1"/>
    <w:basedOn w:val="Standaard"/>
    <w:next w:val="Standaard"/>
    <w:link w:val="Kop1Teken"/>
    <w:uiPriority w:val="9"/>
    <w:qFormat/>
    <w:rsid w:val="002B2CF7"/>
    <w:pPr>
      <w:spacing w:before="98" w:line="276" w:lineRule="auto"/>
      <w:outlineLvl w:val="0"/>
    </w:pPr>
    <w:rPr>
      <w:rFonts w:eastAsia="Raleway-Heavy" w:cs="Raleway-Heavy"/>
      <w:bCs/>
      <w:noProof/>
      <w:color w:val="41B6E6"/>
      <w:sz w:val="26"/>
      <w:szCs w:val="26"/>
      <w:lang w:val="nl-NL" w:eastAsia="en-GB"/>
    </w:rPr>
  </w:style>
  <w:style w:type="paragraph" w:styleId="Kop2">
    <w:name w:val="heading 2"/>
    <w:basedOn w:val="Standaard"/>
    <w:next w:val="Standaard"/>
    <w:link w:val="Kop2Teken"/>
    <w:autoRedefine/>
    <w:uiPriority w:val="9"/>
    <w:unhideWhenUsed/>
    <w:qFormat/>
    <w:rsid w:val="00F124EF"/>
    <w:pPr>
      <w:tabs>
        <w:tab w:val="left" w:pos="322"/>
      </w:tabs>
      <w:spacing w:before="39" w:line="360" w:lineRule="auto"/>
      <w:ind w:right="553"/>
      <w:outlineLvl w:val="1"/>
    </w:pPr>
    <w:rPr>
      <w:rFonts w:ascii="Raleway SemiBold" w:hAnsi="Raleway SemiBold"/>
      <w:b/>
      <w:bCs/>
      <w:color w:val="4D4D4C"/>
      <w:szCs w:val="20"/>
      <w:lang w:val="nl-NL"/>
    </w:rPr>
  </w:style>
  <w:style w:type="paragraph" w:styleId="Kop3">
    <w:name w:val="heading 3"/>
    <w:basedOn w:val="Standaard"/>
    <w:next w:val="Standaard"/>
    <w:link w:val="Kop3Teken"/>
    <w:autoRedefine/>
    <w:uiPriority w:val="9"/>
    <w:unhideWhenUsed/>
    <w:qFormat/>
    <w:rsid w:val="00F124EF"/>
    <w:pPr>
      <w:spacing w:before="49" w:line="276" w:lineRule="auto"/>
      <w:ind w:right="553"/>
      <w:outlineLvl w:val="2"/>
    </w:pPr>
    <w:rPr>
      <w:rFonts w:ascii="Raleway-Heavy"/>
      <w:bCs/>
      <w:sz w:val="18"/>
      <w:szCs w:val="18"/>
      <w:lang w:val="nl-NL"/>
    </w:rPr>
  </w:style>
  <w:style w:type="paragraph" w:styleId="Kop4">
    <w:name w:val="heading 4"/>
    <w:basedOn w:val="Standaard"/>
    <w:next w:val="Standaard"/>
    <w:link w:val="Kop4Teken"/>
    <w:uiPriority w:val="9"/>
    <w:unhideWhenUsed/>
    <w:qFormat/>
    <w:rsid w:val="00130C77"/>
    <w:pPr>
      <w:numPr>
        <w:numId w:val="4"/>
      </w:numPr>
      <w:tabs>
        <w:tab w:val="left" w:pos="797"/>
      </w:tabs>
      <w:ind w:left="709"/>
      <w:outlineLvl w:val="3"/>
    </w:pPr>
    <w:rPr>
      <w:b/>
      <w:bCs/>
      <w:color w:val="F9AE00"/>
      <w:szCs w:val="18"/>
    </w:rPr>
  </w:style>
  <w:style w:type="paragraph" w:styleId="Kop5">
    <w:name w:val="heading 5"/>
    <w:basedOn w:val="Standaard"/>
    <w:next w:val="Standaard"/>
    <w:link w:val="Kop5Teken"/>
    <w:uiPriority w:val="9"/>
    <w:unhideWhenUsed/>
    <w:qFormat/>
    <w:rsid w:val="00130C77"/>
    <w:pPr>
      <w:keepNext/>
      <w:keepLines/>
      <w:spacing w:before="40"/>
      <w:outlineLvl w:val="4"/>
    </w:pPr>
    <w:rPr>
      <w:rFonts w:eastAsiaTheme="majorEastAsia" w:cstheme="majorBidi"/>
      <w:b/>
      <w:bCs/>
      <w:color w:val="63666A"/>
    </w:rPr>
  </w:style>
  <w:style w:type="paragraph" w:styleId="Kop6">
    <w:name w:val="heading 6"/>
    <w:basedOn w:val="Standaard"/>
    <w:next w:val="Standaard"/>
    <w:link w:val="Kop6Teken"/>
    <w:uiPriority w:val="9"/>
    <w:unhideWhenUsed/>
    <w:qFormat/>
    <w:rsid w:val="00130C77"/>
    <w:pPr>
      <w:keepNext/>
      <w:keepLines/>
      <w:spacing w:before="40"/>
      <w:outlineLvl w:val="5"/>
    </w:pPr>
    <w:rPr>
      <w:rFonts w:eastAsiaTheme="majorEastAsia" w:cstheme="majorBidi"/>
      <w:color w:val="41B6E6"/>
    </w:rPr>
  </w:style>
  <w:style w:type="paragraph" w:styleId="Kop7">
    <w:name w:val="heading 7"/>
    <w:basedOn w:val="Standaard"/>
    <w:next w:val="Standaard"/>
    <w:link w:val="Kop7Teken"/>
    <w:uiPriority w:val="9"/>
    <w:unhideWhenUsed/>
    <w:qFormat/>
    <w:rsid w:val="00130C77"/>
    <w:pPr>
      <w:keepNext/>
      <w:keepLines/>
      <w:spacing w:before="40"/>
      <w:outlineLvl w:val="6"/>
    </w:pPr>
    <w:rPr>
      <w:rFonts w:eastAsiaTheme="majorEastAsia" w:cstheme="majorBidi"/>
      <w:i/>
      <w:iCs/>
      <w:color w:val="63666A"/>
    </w:rPr>
  </w:style>
  <w:style w:type="paragraph" w:styleId="Kop8">
    <w:name w:val="heading 8"/>
    <w:basedOn w:val="Standaard"/>
    <w:next w:val="Standaard"/>
    <w:link w:val="Kop8Teken"/>
    <w:uiPriority w:val="9"/>
    <w:unhideWhenUsed/>
    <w:qFormat/>
    <w:rsid w:val="00130C77"/>
    <w:pPr>
      <w:keepNext/>
      <w:keepLines/>
      <w:spacing w:before="40"/>
      <w:outlineLvl w:val="7"/>
    </w:pPr>
    <w:rPr>
      <w:rFonts w:eastAsiaTheme="majorEastAsia" w:cstheme="majorBidi"/>
      <w:color w:val="63666A"/>
      <w:szCs w:val="21"/>
      <w:u w:val="single"/>
    </w:rPr>
  </w:style>
  <w:style w:type="paragraph" w:styleId="Kop9">
    <w:name w:val="heading 9"/>
    <w:basedOn w:val="Standaard"/>
    <w:next w:val="Standaard"/>
    <w:link w:val="Kop9Teken"/>
    <w:uiPriority w:val="9"/>
    <w:unhideWhenUsed/>
    <w:qFormat/>
    <w:rsid w:val="00130C77"/>
    <w:pPr>
      <w:keepNext/>
      <w:keepLines/>
      <w:spacing w:before="40"/>
      <w:outlineLvl w:val="8"/>
    </w:pPr>
    <w:rPr>
      <w:rFonts w:ascii="Raleway Heavy" w:eastAsiaTheme="majorEastAsia" w:hAnsi="Raleway Heavy" w:cstheme="majorBidi"/>
      <w:b/>
      <w:bCs/>
      <w:color w:val="63666A"/>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Teken"/>
    <w:uiPriority w:val="1"/>
    <w:qFormat/>
    <w:rsid w:val="00093D6F"/>
    <w:pPr>
      <w:spacing w:before="39" w:line="276" w:lineRule="auto"/>
      <w:ind w:right="553"/>
    </w:pPr>
    <w:rPr>
      <w:szCs w:val="20"/>
      <w:lang w:val="nl-NL"/>
    </w:rPr>
  </w:style>
  <w:style w:type="paragraph" w:customStyle="1" w:styleId="Websitelink">
    <w:name w:val="Website link"/>
    <w:basedOn w:val="Standaard"/>
    <w:autoRedefine/>
    <w:uiPriority w:val="1"/>
    <w:qFormat/>
    <w:rsid w:val="00440920"/>
    <w:pPr>
      <w:jc w:val="right"/>
    </w:pPr>
    <w:rPr>
      <w:b/>
      <w:color w:val="41B6E6"/>
      <w:sz w:val="24"/>
      <w:lang w:val="nl-NL"/>
    </w:rPr>
  </w:style>
  <w:style w:type="paragraph" w:styleId="Lijstalinea">
    <w:name w:val="List Paragraph"/>
    <w:basedOn w:val="Standaard"/>
    <w:uiPriority w:val="1"/>
    <w:qFormat/>
    <w:pPr>
      <w:ind w:left="796" w:hanging="112"/>
    </w:pPr>
    <w:rPr>
      <w:rFonts w:ascii="Raleway-SemiBold" w:eastAsia="Raleway-SemiBold" w:hAnsi="Raleway-SemiBold" w:cs="Raleway-SemiBold"/>
    </w:rPr>
  </w:style>
  <w:style w:type="paragraph" w:customStyle="1" w:styleId="Tabel-plattetekst">
    <w:name w:val="Tabel - platte tekst"/>
    <w:basedOn w:val="Standaard"/>
    <w:autoRedefine/>
    <w:uiPriority w:val="1"/>
    <w:qFormat/>
    <w:rsid w:val="00C067E2"/>
    <w:pPr>
      <w:spacing w:before="108"/>
    </w:pPr>
    <w:rPr>
      <w:sz w:val="18"/>
    </w:rPr>
  </w:style>
  <w:style w:type="paragraph" w:styleId="Ballontekst">
    <w:name w:val="Balloon Text"/>
    <w:basedOn w:val="Standaard"/>
    <w:link w:val="BallontekstTeken"/>
    <w:uiPriority w:val="99"/>
    <w:semiHidden/>
    <w:unhideWhenUsed/>
    <w:rsid w:val="009B73E1"/>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B73E1"/>
    <w:rPr>
      <w:rFonts w:ascii="Lucida Grande" w:eastAsia="Raleway" w:hAnsi="Lucida Grande" w:cs="Lucida Grande"/>
      <w:sz w:val="18"/>
      <w:szCs w:val="18"/>
    </w:rPr>
  </w:style>
  <w:style w:type="paragraph" w:customStyle="1" w:styleId="Voorpagina-Naamklant">
    <w:name w:val="Voorpagina - Naam klant"/>
    <w:basedOn w:val="Plattetekst"/>
    <w:uiPriority w:val="1"/>
    <w:qFormat/>
    <w:rsid w:val="00150F85"/>
    <w:pPr>
      <w:spacing w:before="1" w:line="595" w:lineRule="exact"/>
    </w:pPr>
    <w:rPr>
      <w:color w:val="FFFFFF"/>
      <w:spacing w:val="2"/>
      <w:sz w:val="51"/>
    </w:rPr>
  </w:style>
  <w:style w:type="paragraph" w:customStyle="1" w:styleId="Voorpagina-Titel">
    <w:name w:val="Voorpagina - Titel"/>
    <w:basedOn w:val="Standaard"/>
    <w:uiPriority w:val="1"/>
    <w:qFormat/>
    <w:rsid w:val="009A3CD7"/>
    <w:pPr>
      <w:spacing w:before="78" w:line="742" w:lineRule="exact"/>
    </w:pPr>
    <w:rPr>
      <w:rFonts w:ascii="Raleway-Heavy"/>
      <w:color w:val="FFFFFF"/>
      <w:sz w:val="72"/>
    </w:rPr>
  </w:style>
  <w:style w:type="character" w:customStyle="1" w:styleId="Kop1Teken">
    <w:name w:val="Kop 1 Teken"/>
    <w:basedOn w:val="Standaardalinea-lettertype"/>
    <w:link w:val="Kop1"/>
    <w:uiPriority w:val="9"/>
    <w:rsid w:val="002B2CF7"/>
    <w:rPr>
      <w:rFonts w:ascii="Raleway" w:eastAsia="Raleway-Heavy" w:hAnsi="Raleway" w:cs="Raleway-Heavy"/>
      <w:bCs/>
      <w:noProof/>
      <w:color w:val="41B6E6"/>
      <w:sz w:val="26"/>
      <w:szCs w:val="26"/>
      <w:lang w:val="nl-NL" w:eastAsia="en-GB"/>
    </w:rPr>
  </w:style>
  <w:style w:type="character" w:customStyle="1" w:styleId="Kop2Teken">
    <w:name w:val="Kop 2 Teken"/>
    <w:basedOn w:val="Standaardalinea-lettertype"/>
    <w:link w:val="Kop2"/>
    <w:uiPriority w:val="9"/>
    <w:rsid w:val="00F124EF"/>
    <w:rPr>
      <w:rFonts w:ascii="Raleway SemiBold" w:eastAsia="Raleway" w:hAnsi="Raleway SemiBold" w:cs="Raleway"/>
      <w:b/>
      <w:bCs/>
      <w:color w:val="4D4D4C"/>
      <w:sz w:val="20"/>
      <w:szCs w:val="20"/>
      <w:lang w:val="nl-NL"/>
    </w:rPr>
  </w:style>
  <w:style w:type="character" w:customStyle="1" w:styleId="Kop3Teken">
    <w:name w:val="Kop 3 Teken"/>
    <w:basedOn w:val="Standaardalinea-lettertype"/>
    <w:link w:val="Kop3"/>
    <w:uiPriority w:val="9"/>
    <w:rsid w:val="00F124EF"/>
    <w:rPr>
      <w:rFonts w:ascii="Raleway-Heavy" w:eastAsia="Raleway" w:hAnsi="Raleway" w:cs="Raleway"/>
      <w:bCs/>
      <w:color w:val="42464B"/>
      <w:sz w:val="18"/>
      <w:szCs w:val="18"/>
      <w:lang w:val="nl-NL"/>
    </w:rPr>
  </w:style>
  <w:style w:type="character" w:customStyle="1" w:styleId="Kop4Teken">
    <w:name w:val="Kop 4 Teken"/>
    <w:basedOn w:val="Standaardalinea-lettertype"/>
    <w:link w:val="Kop4"/>
    <w:uiPriority w:val="9"/>
    <w:rsid w:val="00130C77"/>
    <w:rPr>
      <w:rFonts w:ascii="Raleway" w:eastAsia="Raleway" w:hAnsi="Raleway" w:cs="Raleway"/>
      <w:b/>
      <w:bCs/>
      <w:color w:val="F9AE00"/>
      <w:sz w:val="20"/>
      <w:szCs w:val="18"/>
    </w:rPr>
  </w:style>
  <w:style w:type="character" w:customStyle="1" w:styleId="PlattetekstTeken">
    <w:name w:val="Platte tekst Teken"/>
    <w:basedOn w:val="Standaardalinea-lettertype"/>
    <w:link w:val="Plattetekst"/>
    <w:uiPriority w:val="1"/>
    <w:rsid w:val="00093D6F"/>
    <w:rPr>
      <w:rFonts w:ascii="Raleway" w:eastAsia="Raleway" w:hAnsi="Raleway" w:cs="Raleway"/>
      <w:color w:val="42464B"/>
      <w:sz w:val="20"/>
      <w:szCs w:val="20"/>
      <w:lang w:val="nl-NL"/>
    </w:rPr>
  </w:style>
  <w:style w:type="paragraph" w:styleId="Koptekst">
    <w:name w:val="header"/>
    <w:basedOn w:val="Standaard"/>
    <w:link w:val="KoptekstTeken"/>
    <w:uiPriority w:val="99"/>
    <w:unhideWhenUsed/>
    <w:rsid w:val="00914F2B"/>
    <w:pPr>
      <w:tabs>
        <w:tab w:val="center" w:pos="4536"/>
        <w:tab w:val="right" w:pos="9072"/>
      </w:tabs>
    </w:pPr>
  </w:style>
  <w:style w:type="character" w:customStyle="1" w:styleId="KoptekstTeken">
    <w:name w:val="Koptekst Teken"/>
    <w:basedOn w:val="Standaardalinea-lettertype"/>
    <w:link w:val="Koptekst"/>
    <w:uiPriority w:val="99"/>
    <w:rsid w:val="00914F2B"/>
    <w:rPr>
      <w:rFonts w:ascii="Raleway" w:eastAsia="Raleway" w:hAnsi="Raleway" w:cs="Raleway"/>
    </w:rPr>
  </w:style>
  <w:style w:type="paragraph" w:styleId="Voettekst">
    <w:name w:val="footer"/>
    <w:basedOn w:val="Standaard"/>
    <w:link w:val="VoettekstTeken"/>
    <w:uiPriority w:val="99"/>
    <w:unhideWhenUsed/>
    <w:rsid w:val="00914F2B"/>
    <w:pPr>
      <w:tabs>
        <w:tab w:val="center" w:pos="4536"/>
        <w:tab w:val="right" w:pos="9072"/>
      </w:tabs>
    </w:pPr>
  </w:style>
  <w:style w:type="character" w:customStyle="1" w:styleId="VoettekstTeken">
    <w:name w:val="Voettekst Teken"/>
    <w:basedOn w:val="Standaardalinea-lettertype"/>
    <w:link w:val="Voettekst"/>
    <w:uiPriority w:val="99"/>
    <w:rsid w:val="00914F2B"/>
    <w:rPr>
      <w:rFonts w:ascii="Raleway" w:eastAsia="Raleway" w:hAnsi="Raleway" w:cs="Raleway"/>
    </w:rPr>
  </w:style>
  <w:style w:type="character" w:styleId="Paginanummer">
    <w:name w:val="page number"/>
    <w:basedOn w:val="Standaardalinea-lettertype"/>
    <w:uiPriority w:val="99"/>
    <w:semiHidden/>
    <w:unhideWhenUsed/>
    <w:rsid w:val="00914F2B"/>
  </w:style>
  <w:style w:type="paragraph" w:customStyle="1" w:styleId="Tabel-kop">
    <w:name w:val="Tabel - kop"/>
    <w:basedOn w:val="Tabel-plattetekst"/>
    <w:autoRedefine/>
    <w:uiPriority w:val="1"/>
    <w:qFormat/>
    <w:rsid w:val="00E26FDF"/>
    <w:pPr>
      <w:spacing w:before="104"/>
    </w:pPr>
    <w:rPr>
      <w:rFonts w:ascii="Raleway-Heavy"/>
      <w:color w:val="FFFFFF"/>
      <w:sz w:val="24"/>
    </w:rPr>
  </w:style>
  <w:style w:type="paragraph" w:customStyle="1" w:styleId="Tabel-plattetekstvet">
    <w:name w:val="Tabel - platte tekst vet"/>
    <w:basedOn w:val="Tabel-plattetekst"/>
    <w:uiPriority w:val="1"/>
    <w:qFormat/>
    <w:rsid w:val="00FF5F85"/>
    <w:rPr>
      <w:b/>
    </w:rPr>
  </w:style>
  <w:style w:type="paragraph" w:customStyle="1" w:styleId="Tabel-totalen">
    <w:name w:val="Tabel - totalen"/>
    <w:basedOn w:val="Tabel-plattetekstvet"/>
    <w:autoRedefine/>
    <w:uiPriority w:val="1"/>
    <w:qFormat/>
    <w:rsid w:val="00FF5F85"/>
    <w:rPr>
      <w:rFonts w:ascii="Raleway Heavy" w:hAnsi="Raleway Heavy"/>
      <w:b w:val="0"/>
    </w:rPr>
  </w:style>
  <w:style w:type="paragraph" w:customStyle="1" w:styleId="Plattetekst-inspringing">
    <w:name w:val="Platte tekst - inspringing"/>
    <w:basedOn w:val="Plattetekst"/>
    <w:uiPriority w:val="1"/>
    <w:qFormat/>
    <w:rsid w:val="00C067E2"/>
    <w:pPr>
      <w:ind w:left="709"/>
    </w:pPr>
  </w:style>
  <w:style w:type="table" w:styleId="Tabelraster">
    <w:name w:val="Table Grid"/>
    <w:basedOn w:val="Standaardtabel"/>
    <w:uiPriority w:val="59"/>
    <w:rsid w:val="00DA76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F833B9"/>
    <w:rPr>
      <w:sz w:val="16"/>
      <w:szCs w:val="16"/>
    </w:rPr>
  </w:style>
  <w:style w:type="paragraph" w:styleId="Tekstopmerking">
    <w:name w:val="annotation text"/>
    <w:basedOn w:val="Standaard"/>
    <w:link w:val="TekstopmerkingTeken"/>
    <w:uiPriority w:val="99"/>
    <w:semiHidden/>
    <w:unhideWhenUsed/>
    <w:rsid w:val="00F833B9"/>
    <w:rPr>
      <w:szCs w:val="20"/>
    </w:rPr>
  </w:style>
  <w:style w:type="character" w:customStyle="1" w:styleId="TekstopmerkingTeken">
    <w:name w:val="Tekst opmerking Teken"/>
    <w:basedOn w:val="Standaardalinea-lettertype"/>
    <w:link w:val="Tekstopmerking"/>
    <w:uiPriority w:val="99"/>
    <w:semiHidden/>
    <w:rsid w:val="00F833B9"/>
    <w:rPr>
      <w:rFonts w:ascii="Raleway" w:eastAsia="Raleway" w:hAnsi="Raleway" w:cs="Raleway"/>
      <w:sz w:val="20"/>
      <w:szCs w:val="20"/>
    </w:rPr>
  </w:style>
  <w:style w:type="paragraph" w:styleId="Onderwerpvanopmerking">
    <w:name w:val="annotation subject"/>
    <w:basedOn w:val="Tekstopmerking"/>
    <w:next w:val="Tekstopmerking"/>
    <w:link w:val="OnderwerpvanopmerkingTeken"/>
    <w:uiPriority w:val="99"/>
    <w:semiHidden/>
    <w:unhideWhenUsed/>
    <w:rsid w:val="00F833B9"/>
    <w:rPr>
      <w:b/>
      <w:bCs/>
    </w:rPr>
  </w:style>
  <w:style w:type="character" w:customStyle="1" w:styleId="OnderwerpvanopmerkingTeken">
    <w:name w:val="Onderwerp van opmerking Teken"/>
    <w:basedOn w:val="TekstopmerkingTeken"/>
    <w:link w:val="Onderwerpvanopmerking"/>
    <w:uiPriority w:val="99"/>
    <w:semiHidden/>
    <w:rsid w:val="00F833B9"/>
    <w:rPr>
      <w:rFonts w:ascii="Raleway" w:eastAsia="Raleway" w:hAnsi="Raleway" w:cs="Raleway"/>
      <w:b/>
      <w:bCs/>
      <w:sz w:val="20"/>
      <w:szCs w:val="20"/>
    </w:rPr>
  </w:style>
  <w:style w:type="paragraph" w:styleId="Revisie">
    <w:name w:val="Revision"/>
    <w:hidden/>
    <w:uiPriority w:val="99"/>
    <w:semiHidden/>
    <w:rsid w:val="00EF1491"/>
    <w:pPr>
      <w:widowControl/>
      <w:autoSpaceDE/>
      <w:autoSpaceDN/>
    </w:pPr>
    <w:rPr>
      <w:rFonts w:ascii="Raleway" w:eastAsia="Raleway" w:hAnsi="Raleway" w:cs="Raleway"/>
    </w:rPr>
  </w:style>
  <w:style w:type="paragraph" w:styleId="Geenafstand">
    <w:name w:val="No Spacing"/>
    <w:autoRedefine/>
    <w:uiPriority w:val="1"/>
    <w:qFormat/>
    <w:rsid w:val="00093D6F"/>
    <w:pPr>
      <w:widowControl/>
      <w:autoSpaceDE/>
      <w:autoSpaceDN/>
    </w:pPr>
    <w:rPr>
      <w:rFonts w:ascii="Raleway" w:hAnsi="Raleway"/>
      <w:color w:val="4D4D4C"/>
      <w:sz w:val="20"/>
      <w:szCs w:val="24"/>
      <w:lang w:val="en-GB"/>
    </w:rPr>
  </w:style>
  <w:style w:type="character" w:styleId="Intensievebenadr">
    <w:name w:val="Intense Emphasis"/>
    <w:basedOn w:val="Standaardalinea-lettertype"/>
    <w:uiPriority w:val="21"/>
    <w:qFormat/>
    <w:rsid w:val="00093D6F"/>
    <w:rPr>
      <w:rFonts w:ascii="Raleway Medium" w:hAnsi="Raleway Medium"/>
      <w:b w:val="0"/>
      <w:bCs w:val="0"/>
      <w:i/>
      <w:iCs w:val="0"/>
      <w:color w:val="41B6E6"/>
      <w:sz w:val="20"/>
    </w:rPr>
  </w:style>
  <w:style w:type="paragraph" w:styleId="Inhopg1">
    <w:name w:val="toc 1"/>
    <w:basedOn w:val="Plattetekst"/>
    <w:next w:val="Standaard"/>
    <w:autoRedefine/>
    <w:uiPriority w:val="39"/>
    <w:unhideWhenUsed/>
    <w:rsid w:val="00130C77"/>
    <w:pPr>
      <w:tabs>
        <w:tab w:val="right" w:leader="dot" w:pos="9518"/>
      </w:tabs>
      <w:spacing w:before="120"/>
      <w:ind w:right="597"/>
    </w:pPr>
    <w:rPr>
      <w:b/>
      <w:noProof/>
      <w:sz w:val="24"/>
    </w:rPr>
  </w:style>
  <w:style w:type="paragraph" w:styleId="Inhopg2">
    <w:name w:val="toc 2"/>
    <w:basedOn w:val="Standaard"/>
    <w:next w:val="Standaard"/>
    <w:autoRedefine/>
    <w:uiPriority w:val="39"/>
    <w:unhideWhenUsed/>
    <w:rsid w:val="00130C77"/>
    <w:pPr>
      <w:tabs>
        <w:tab w:val="right" w:leader="dot" w:pos="9518"/>
      </w:tabs>
      <w:spacing w:line="276" w:lineRule="auto"/>
      <w:ind w:left="720" w:right="597"/>
    </w:pPr>
    <w:rPr>
      <w:b/>
      <w:noProof/>
      <w:sz w:val="22"/>
    </w:rPr>
  </w:style>
  <w:style w:type="paragraph" w:styleId="Inhopg3">
    <w:name w:val="toc 3"/>
    <w:basedOn w:val="Standaard"/>
    <w:next w:val="Standaard"/>
    <w:autoRedefine/>
    <w:uiPriority w:val="39"/>
    <w:unhideWhenUsed/>
    <w:rsid w:val="00130C77"/>
    <w:pPr>
      <w:tabs>
        <w:tab w:val="right" w:leader="dot" w:pos="9518"/>
      </w:tabs>
      <w:ind w:left="1440" w:right="597"/>
    </w:pPr>
    <w:rPr>
      <w:noProof/>
      <w:lang w:eastAsia="en-GB"/>
    </w:rPr>
  </w:style>
  <w:style w:type="paragraph" w:styleId="Inhopg4">
    <w:name w:val="toc 4"/>
    <w:basedOn w:val="Standaard"/>
    <w:next w:val="Standaard"/>
    <w:autoRedefine/>
    <w:uiPriority w:val="39"/>
    <w:unhideWhenUsed/>
    <w:rsid w:val="00612ADD"/>
    <w:pPr>
      <w:ind w:left="600"/>
    </w:pPr>
  </w:style>
  <w:style w:type="paragraph" w:styleId="Inhopg5">
    <w:name w:val="toc 5"/>
    <w:basedOn w:val="Standaard"/>
    <w:next w:val="Standaard"/>
    <w:autoRedefine/>
    <w:uiPriority w:val="39"/>
    <w:unhideWhenUsed/>
    <w:rsid w:val="00612ADD"/>
    <w:pPr>
      <w:ind w:left="800"/>
    </w:pPr>
  </w:style>
  <w:style w:type="paragraph" w:styleId="Inhopg6">
    <w:name w:val="toc 6"/>
    <w:basedOn w:val="Standaard"/>
    <w:next w:val="Standaard"/>
    <w:autoRedefine/>
    <w:uiPriority w:val="39"/>
    <w:unhideWhenUsed/>
    <w:rsid w:val="00612ADD"/>
    <w:pPr>
      <w:ind w:left="1000"/>
    </w:pPr>
  </w:style>
  <w:style w:type="paragraph" w:styleId="Inhopg7">
    <w:name w:val="toc 7"/>
    <w:basedOn w:val="Standaard"/>
    <w:next w:val="Standaard"/>
    <w:autoRedefine/>
    <w:uiPriority w:val="39"/>
    <w:unhideWhenUsed/>
    <w:rsid w:val="00612ADD"/>
    <w:pPr>
      <w:ind w:left="1200"/>
    </w:pPr>
  </w:style>
  <w:style w:type="paragraph" w:styleId="Inhopg8">
    <w:name w:val="toc 8"/>
    <w:basedOn w:val="Standaard"/>
    <w:next w:val="Standaard"/>
    <w:autoRedefine/>
    <w:uiPriority w:val="39"/>
    <w:unhideWhenUsed/>
    <w:rsid w:val="00612ADD"/>
    <w:pPr>
      <w:ind w:left="1400"/>
    </w:pPr>
  </w:style>
  <w:style w:type="paragraph" w:styleId="Inhopg9">
    <w:name w:val="toc 9"/>
    <w:basedOn w:val="Standaard"/>
    <w:next w:val="Standaard"/>
    <w:autoRedefine/>
    <w:uiPriority w:val="39"/>
    <w:unhideWhenUsed/>
    <w:rsid w:val="00612ADD"/>
    <w:pPr>
      <w:ind w:left="1600"/>
    </w:pPr>
  </w:style>
  <w:style w:type="paragraph" w:styleId="Normaalweb">
    <w:name w:val="Normal (Web)"/>
    <w:basedOn w:val="Standaard"/>
    <w:uiPriority w:val="99"/>
    <w:unhideWhenUsed/>
    <w:rsid w:val="006D09F5"/>
    <w:pPr>
      <w:spacing w:before="39" w:line="276" w:lineRule="auto"/>
      <w:ind w:right="553"/>
    </w:pPr>
    <w:rPr>
      <w:rFonts w:ascii="Times New Roman" w:hAnsi="Times New Roman" w:cs="Times New Roman"/>
      <w:sz w:val="24"/>
      <w:szCs w:val="24"/>
      <w:lang w:val="nl-NL"/>
    </w:rPr>
  </w:style>
  <w:style w:type="character" w:customStyle="1" w:styleId="Kop5Teken">
    <w:name w:val="Kop 5 Teken"/>
    <w:basedOn w:val="Standaardalinea-lettertype"/>
    <w:link w:val="Kop5"/>
    <w:uiPriority w:val="9"/>
    <w:rsid w:val="00130C77"/>
    <w:rPr>
      <w:rFonts w:ascii="Raleway" w:eastAsiaTheme="majorEastAsia" w:hAnsi="Raleway" w:cstheme="majorBidi"/>
      <w:b/>
      <w:bCs/>
      <w:color w:val="63666A"/>
      <w:sz w:val="20"/>
    </w:rPr>
  </w:style>
  <w:style w:type="character" w:customStyle="1" w:styleId="Kop6Teken">
    <w:name w:val="Kop 6 Teken"/>
    <w:basedOn w:val="Standaardalinea-lettertype"/>
    <w:link w:val="Kop6"/>
    <w:uiPriority w:val="9"/>
    <w:rsid w:val="00130C77"/>
    <w:rPr>
      <w:rFonts w:ascii="Raleway" w:eastAsiaTheme="majorEastAsia" w:hAnsi="Raleway" w:cstheme="majorBidi"/>
      <w:color w:val="41B6E6"/>
      <w:sz w:val="20"/>
    </w:rPr>
  </w:style>
  <w:style w:type="character" w:customStyle="1" w:styleId="Kop7Teken">
    <w:name w:val="Kop 7 Teken"/>
    <w:basedOn w:val="Standaardalinea-lettertype"/>
    <w:link w:val="Kop7"/>
    <w:uiPriority w:val="9"/>
    <w:rsid w:val="00130C77"/>
    <w:rPr>
      <w:rFonts w:ascii="Raleway" w:eastAsiaTheme="majorEastAsia" w:hAnsi="Raleway" w:cstheme="majorBidi"/>
      <w:i/>
      <w:iCs/>
      <w:color w:val="63666A"/>
      <w:sz w:val="20"/>
    </w:rPr>
  </w:style>
  <w:style w:type="character" w:customStyle="1" w:styleId="Kop8Teken">
    <w:name w:val="Kop 8 Teken"/>
    <w:basedOn w:val="Standaardalinea-lettertype"/>
    <w:link w:val="Kop8"/>
    <w:uiPriority w:val="9"/>
    <w:rsid w:val="00130C77"/>
    <w:rPr>
      <w:rFonts w:ascii="Raleway" w:eastAsiaTheme="majorEastAsia" w:hAnsi="Raleway" w:cstheme="majorBidi"/>
      <w:color w:val="63666A"/>
      <w:sz w:val="20"/>
      <w:szCs w:val="21"/>
      <w:u w:val="single"/>
    </w:rPr>
  </w:style>
  <w:style w:type="character" w:customStyle="1" w:styleId="Kop9Teken">
    <w:name w:val="Kop 9 Teken"/>
    <w:basedOn w:val="Standaardalinea-lettertype"/>
    <w:link w:val="Kop9"/>
    <w:uiPriority w:val="9"/>
    <w:rsid w:val="00130C77"/>
    <w:rPr>
      <w:rFonts w:ascii="Raleway Heavy" w:eastAsiaTheme="majorEastAsia" w:hAnsi="Raleway Heavy" w:cstheme="majorBidi"/>
      <w:b/>
      <w:bCs/>
      <w:color w:val="63666A"/>
      <w:sz w:val="21"/>
      <w:szCs w:val="21"/>
    </w:rPr>
  </w:style>
  <w:style w:type="paragraph" w:styleId="Titel">
    <w:name w:val="Title"/>
    <w:basedOn w:val="Voorpagina-Titel"/>
    <w:next w:val="Standaard"/>
    <w:link w:val="TitelTeken"/>
    <w:uiPriority w:val="10"/>
    <w:qFormat/>
    <w:rsid w:val="00130C77"/>
    <w:pPr>
      <w:contextualSpacing/>
    </w:pPr>
    <w:rPr>
      <w:rFonts w:ascii="Raleway Heavy" w:eastAsiaTheme="majorEastAsia" w:hAnsi="Raleway Heavy" w:cstheme="majorBidi"/>
      <w:b/>
      <w:bCs/>
      <w:color w:val="FFFFFF" w:themeColor="background1"/>
      <w:spacing w:val="-10"/>
      <w:kern w:val="28"/>
      <w:szCs w:val="56"/>
    </w:rPr>
  </w:style>
  <w:style w:type="character" w:customStyle="1" w:styleId="TitelTeken">
    <w:name w:val="Titel Teken"/>
    <w:basedOn w:val="Standaardalinea-lettertype"/>
    <w:link w:val="Titel"/>
    <w:uiPriority w:val="10"/>
    <w:rsid w:val="00130C77"/>
    <w:rPr>
      <w:rFonts w:ascii="Raleway Heavy" w:eastAsiaTheme="majorEastAsia" w:hAnsi="Raleway Heavy" w:cstheme="majorBidi"/>
      <w:b/>
      <w:bCs/>
      <w:color w:val="FFFFFF" w:themeColor="background1"/>
      <w:spacing w:val="-10"/>
      <w:kern w:val="28"/>
      <w:sz w:val="72"/>
      <w:szCs w:val="56"/>
    </w:rPr>
  </w:style>
  <w:style w:type="paragraph" w:styleId="Ondertitel">
    <w:name w:val="Subtitle"/>
    <w:basedOn w:val="Voorpagina-Naamklant"/>
    <w:next w:val="Standaard"/>
    <w:link w:val="OndertitelTeken"/>
    <w:uiPriority w:val="11"/>
    <w:qFormat/>
    <w:rsid w:val="00130C77"/>
    <w:pPr>
      <w:numPr>
        <w:ilvl w:val="1"/>
      </w:numPr>
      <w:spacing w:after="160"/>
    </w:pPr>
    <w:rPr>
      <w:rFonts w:eastAsiaTheme="minorEastAsia" w:cstheme="minorBidi"/>
      <w:color w:val="FFFFFF" w:themeColor="background1"/>
      <w:spacing w:val="15"/>
      <w:sz w:val="48"/>
    </w:rPr>
  </w:style>
  <w:style w:type="character" w:customStyle="1" w:styleId="OndertitelTeken">
    <w:name w:val="Ondertitel Teken"/>
    <w:basedOn w:val="Standaardalinea-lettertype"/>
    <w:link w:val="Ondertitel"/>
    <w:uiPriority w:val="11"/>
    <w:rsid w:val="00130C77"/>
    <w:rPr>
      <w:rFonts w:ascii="Raleway" w:eastAsiaTheme="minorEastAsia" w:hAnsi="Raleway"/>
      <w:color w:val="FFFFFF" w:themeColor="background1"/>
      <w:spacing w:val="15"/>
      <w:sz w:val="48"/>
      <w:szCs w:val="20"/>
      <w:lang w:val="nl-NL"/>
    </w:rPr>
  </w:style>
  <w:style w:type="character" w:styleId="Subtielebenadr">
    <w:name w:val="Subtle Emphasis"/>
    <w:basedOn w:val="Standaardalinea-lettertype"/>
    <w:uiPriority w:val="19"/>
    <w:qFormat/>
    <w:rsid w:val="00375EAB"/>
    <w:rPr>
      <w:rFonts w:ascii="Raleway Light" w:hAnsi="Raleway Light"/>
      <w:b w:val="0"/>
      <w:bCs w:val="0"/>
      <w:i/>
      <w:iCs w:val="0"/>
      <w:color w:val="63666A"/>
      <w:sz w:val="20"/>
    </w:rPr>
  </w:style>
  <w:style w:type="character" w:styleId="Nadruk">
    <w:name w:val="Emphasis"/>
    <w:basedOn w:val="Standaardalinea-lettertype"/>
    <w:uiPriority w:val="20"/>
    <w:qFormat/>
    <w:rsid w:val="00375EAB"/>
    <w:rPr>
      <w:rFonts w:ascii="Raleway SemiBold" w:hAnsi="Raleway SemiBold"/>
      <w:b/>
      <w:bCs/>
      <w:i/>
      <w:iCs w:val="0"/>
      <w:color w:val="63666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91658">
      <w:bodyDiv w:val="1"/>
      <w:marLeft w:val="0"/>
      <w:marRight w:val="0"/>
      <w:marTop w:val="0"/>
      <w:marBottom w:val="0"/>
      <w:divBdr>
        <w:top w:val="none" w:sz="0" w:space="0" w:color="auto"/>
        <w:left w:val="none" w:sz="0" w:space="0" w:color="auto"/>
        <w:bottom w:val="none" w:sz="0" w:space="0" w:color="auto"/>
        <w:right w:val="none" w:sz="0" w:space="0" w:color="auto"/>
      </w:divBdr>
      <w:divsChild>
        <w:div w:id="1840848592">
          <w:marLeft w:val="547"/>
          <w:marRight w:val="0"/>
          <w:marTop w:val="0"/>
          <w:marBottom w:val="0"/>
          <w:divBdr>
            <w:top w:val="none" w:sz="0" w:space="0" w:color="auto"/>
            <w:left w:val="none" w:sz="0" w:space="0" w:color="auto"/>
            <w:bottom w:val="none" w:sz="0" w:space="0" w:color="auto"/>
            <w:right w:val="none" w:sz="0" w:space="0" w:color="auto"/>
          </w:divBdr>
        </w:div>
      </w:divsChild>
    </w:div>
    <w:div w:id="524826700">
      <w:bodyDiv w:val="1"/>
      <w:marLeft w:val="0"/>
      <w:marRight w:val="0"/>
      <w:marTop w:val="0"/>
      <w:marBottom w:val="0"/>
      <w:divBdr>
        <w:top w:val="none" w:sz="0" w:space="0" w:color="auto"/>
        <w:left w:val="none" w:sz="0" w:space="0" w:color="auto"/>
        <w:bottom w:val="none" w:sz="0" w:space="0" w:color="auto"/>
        <w:right w:val="none" w:sz="0" w:space="0" w:color="auto"/>
      </w:divBdr>
    </w:div>
    <w:div w:id="760568254">
      <w:bodyDiv w:val="1"/>
      <w:marLeft w:val="0"/>
      <w:marRight w:val="0"/>
      <w:marTop w:val="0"/>
      <w:marBottom w:val="0"/>
      <w:divBdr>
        <w:top w:val="none" w:sz="0" w:space="0" w:color="auto"/>
        <w:left w:val="none" w:sz="0" w:space="0" w:color="auto"/>
        <w:bottom w:val="none" w:sz="0" w:space="0" w:color="auto"/>
        <w:right w:val="none" w:sz="0" w:space="0" w:color="auto"/>
      </w:divBdr>
    </w:div>
    <w:div w:id="912154843">
      <w:bodyDiv w:val="1"/>
      <w:marLeft w:val="0"/>
      <w:marRight w:val="0"/>
      <w:marTop w:val="0"/>
      <w:marBottom w:val="0"/>
      <w:divBdr>
        <w:top w:val="none" w:sz="0" w:space="0" w:color="auto"/>
        <w:left w:val="none" w:sz="0" w:space="0" w:color="auto"/>
        <w:bottom w:val="none" w:sz="0" w:space="0" w:color="auto"/>
        <w:right w:val="none" w:sz="0" w:space="0" w:color="auto"/>
      </w:divBdr>
      <w:divsChild>
        <w:div w:id="290718691">
          <w:marLeft w:val="547"/>
          <w:marRight w:val="0"/>
          <w:marTop w:val="0"/>
          <w:marBottom w:val="0"/>
          <w:divBdr>
            <w:top w:val="none" w:sz="0" w:space="0" w:color="auto"/>
            <w:left w:val="none" w:sz="0" w:space="0" w:color="auto"/>
            <w:bottom w:val="none" w:sz="0" w:space="0" w:color="auto"/>
            <w:right w:val="none" w:sz="0" w:space="0" w:color="auto"/>
          </w:divBdr>
        </w:div>
      </w:divsChild>
    </w:div>
    <w:div w:id="1163157544">
      <w:bodyDiv w:val="1"/>
      <w:marLeft w:val="0"/>
      <w:marRight w:val="0"/>
      <w:marTop w:val="0"/>
      <w:marBottom w:val="0"/>
      <w:divBdr>
        <w:top w:val="none" w:sz="0" w:space="0" w:color="auto"/>
        <w:left w:val="none" w:sz="0" w:space="0" w:color="auto"/>
        <w:bottom w:val="none" w:sz="0" w:space="0" w:color="auto"/>
        <w:right w:val="none" w:sz="0" w:space="0" w:color="auto"/>
      </w:divBdr>
    </w:div>
    <w:div w:id="1433434892">
      <w:bodyDiv w:val="1"/>
      <w:marLeft w:val="0"/>
      <w:marRight w:val="0"/>
      <w:marTop w:val="0"/>
      <w:marBottom w:val="0"/>
      <w:divBdr>
        <w:top w:val="none" w:sz="0" w:space="0" w:color="auto"/>
        <w:left w:val="none" w:sz="0" w:space="0" w:color="auto"/>
        <w:bottom w:val="none" w:sz="0" w:space="0" w:color="auto"/>
        <w:right w:val="none" w:sz="0" w:space="0" w:color="auto"/>
      </w:divBdr>
    </w:div>
    <w:div w:id="1789278548">
      <w:bodyDiv w:val="1"/>
      <w:marLeft w:val="0"/>
      <w:marRight w:val="0"/>
      <w:marTop w:val="0"/>
      <w:marBottom w:val="0"/>
      <w:divBdr>
        <w:top w:val="none" w:sz="0" w:space="0" w:color="auto"/>
        <w:left w:val="none" w:sz="0" w:space="0" w:color="auto"/>
        <w:bottom w:val="none" w:sz="0" w:space="0" w:color="auto"/>
        <w:right w:val="none" w:sz="0" w:space="0" w:color="auto"/>
      </w:divBdr>
      <w:divsChild>
        <w:div w:id="44137837">
          <w:marLeft w:val="547"/>
          <w:marRight w:val="0"/>
          <w:marTop w:val="0"/>
          <w:marBottom w:val="0"/>
          <w:divBdr>
            <w:top w:val="none" w:sz="0" w:space="0" w:color="auto"/>
            <w:left w:val="none" w:sz="0" w:space="0" w:color="auto"/>
            <w:bottom w:val="none" w:sz="0" w:space="0" w:color="auto"/>
            <w:right w:val="none" w:sz="0" w:space="0" w:color="auto"/>
          </w:divBdr>
        </w:div>
      </w:divsChild>
    </w:div>
    <w:div w:id="1858813750">
      <w:bodyDiv w:val="1"/>
      <w:marLeft w:val="0"/>
      <w:marRight w:val="0"/>
      <w:marTop w:val="0"/>
      <w:marBottom w:val="0"/>
      <w:divBdr>
        <w:top w:val="none" w:sz="0" w:space="0" w:color="auto"/>
        <w:left w:val="none" w:sz="0" w:space="0" w:color="auto"/>
        <w:bottom w:val="none" w:sz="0" w:space="0" w:color="auto"/>
        <w:right w:val="none" w:sz="0" w:space="0" w:color="auto"/>
      </w:divBdr>
      <w:divsChild>
        <w:div w:id="832530392">
          <w:marLeft w:val="547"/>
          <w:marRight w:val="0"/>
          <w:marTop w:val="0"/>
          <w:marBottom w:val="0"/>
          <w:divBdr>
            <w:top w:val="none" w:sz="0" w:space="0" w:color="auto"/>
            <w:left w:val="none" w:sz="0" w:space="0" w:color="auto"/>
            <w:bottom w:val="none" w:sz="0" w:space="0" w:color="auto"/>
            <w:right w:val="none" w:sz="0" w:space="0" w:color="auto"/>
          </w:divBdr>
        </w:div>
      </w:divsChild>
    </w:div>
    <w:div w:id="1904825972">
      <w:bodyDiv w:val="1"/>
      <w:marLeft w:val="0"/>
      <w:marRight w:val="0"/>
      <w:marTop w:val="0"/>
      <w:marBottom w:val="0"/>
      <w:divBdr>
        <w:top w:val="none" w:sz="0" w:space="0" w:color="auto"/>
        <w:left w:val="none" w:sz="0" w:space="0" w:color="auto"/>
        <w:bottom w:val="none" w:sz="0" w:space="0" w:color="auto"/>
        <w:right w:val="none" w:sz="0" w:space="0" w:color="auto"/>
      </w:divBdr>
      <w:divsChild>
        <w:div w:id="1352341432">
          <w:marLeft w:val="547"/>
          <w:marRight w:val="0"/>
          <w:marTop w:val="0"/>
          <w:marBottom w:val="0"/>
          <w:divBdr>
            <w:top w:val="none" w:sz="0" w:space="0" w:color="auto"/>
            <w:left w:val="none" w:sz="0" w:space="0" w:color="auto"/>
            <w:bottom w:val="none" w:sz="0" w:space="0" w:color="auto"/>
            <w:right w:val="none" w:sz="0" w:space="0" w:color="auto"/>
          </w:divBdr>
        </w:div>
      </w:divsChild>
    </w:div>
    <w:div w:id="207277403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4.png"/><Relationship Id="rId21" Type="http://schemas.openxmlformats.org/officeDocument/2006/relationships/chart" Target="charts/chart1.xml"/><Relationship Id="rId22" Type="http://schemas.openxmlformats.org/officeDocument/2006/relationships/chart" Target="charts/chart2.xml"/><Relationship Id="rId23" Type="http://schemas.openxmlformats.org/officeDocument/2006/relationships/image" Target="media/image5.png"/><Relationship Id="rId24" Type="http://schemas.openxmlformats.org/officeDocument/2006/relationships/header" Target="header2.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echtwaarmaken.nl/" TargetMode="External"/><Relationship Id="rId2" Type="http://schemas.openxmlformats.org/officeDocument/2006/relationships/hyperlink" Target="http://www.echtwaarmak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sederkinderen/Echt%20waarmaken%20BV/EchtWaarMaken%20-%20Documenten/03%20EWM%20huisstijl/Templates/Rapportage%20KBM%20template.dotx"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Mireille\Desktop\Stek_0717-bewerkt_D.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[Stek_0717-bewerkt_D.xlsx]Draatabellen (2)!Draaitabel3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Algemene beoordeling per doelgroep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ivotFmts>
      <c:pivotFmt>
        <c:idx val="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circle"/>
          <c:size val="6"/>
          <c:spPr>
            <a:solidFill>
              <a:schemeClr val="accent1"/>
            </a:solidFill>
            <a:ln w="9525">
              <a:solidFill>
                <a:schemeClr val="accent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circle"/>
          <c:size val="6"/>
          <c:spPr>
            <a:solidFill>
              <a:schemeClr val="accent1"/>
            </a:solidFill>
            <a:ln w="9525">
              <a:solidFill>
                <a:schemeClr val="accent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circle"/>
          <c:size val="6"/>
          <c:spPr>
            <a:solidFill>
              <a:schemeClr val="accent1"/>
            </a:solidFill>
            <a:ln w="9525">
              <a:solidFill>
                <a:schemeClr val="accent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circle"/>
          <c:size val="6"/>
          <c:spPr>
            <a:solidFill>
              <a:schemeClr val="accent1"/>
            </a:solidFill>
            <a:ln w="9525">
              <a:solidFill>
                <a:schemeClr val="accent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circle"/>
          <c:size val="6"/>
          <c:spPr>
            <a:solidFill>
              <a:schemeClr val="accent1"/>
            </a:solidFill>
            <a:ln w="9525">
              <a:solidFill>
                <a:schemeClr val="accent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bar"/>
        <c:grouping val="percentStacked"/>
        <c:varyColors val="0"/>
        <c:ser>
          <c:idx val="0"/>
          <c:order val="0"/>
          <c:tx>
            <c:strRef>
              <c:f>'Draatabellen (2)'!$B$29:$B$30</c:f>
              <c:strCache>
                <c:ptCount val="1"/>
                <c:pt idx="0">
                  <c:v>Score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'Draatabellen (2)'!$A$31:$A$36</c:f>
              <c:strCache>
                <c:ptCount val="5"/>
                <c:pt idx="0">
                  <c:v>Ik ben onlangs verhuisd naar een woning van Stek</c:v>
                </c:pt>
                <c:pt idx="1">
                  <c:v>Ik ben onlangs verhuisd uit een woning van Stek </c:v>
                </c:pt>
                <c:pt idx="2">
                  <c:v>Ik huur al langer een woning van Stek</c:v>
                </c:pt>
                <c:pt idx="3">
                  <c:v>Ik huur een seniorenwoning</c:v>
                </c:pt>
                <c:pt idx="4">
                  <c:v>Ik huur nog geen woning van Stek, maar zou dat graag willen</c:v>
                </c:pt>
              </c:strCache>
            </c:strRef>
          </c:cat>
          <c:val>
            <c:numRef>
              <c:f>'Draatabellen (2)'!$B$31:$B$36</c:f>
              <c:numCache>
                <c:formatCode>General</c:formatCode>
                <c:ptCount val="5"/>
                <c:pt idx="0">
                  <c:v>12.0</c:v>
                </c:pt>
                <c:pt idx="1">
                  <c:v>2.0</c:v>
                </c:pt>
                <c:pt idx="2">
                  <c:v>76.0</c:v>
                </c:pt>
                <c:pt idx="3">
                  <c:v>4.0</c:v>
                </c:pt>
                <c:pt idx="4">
                  <c:v>4.0</c:v>
                </c:pt>
              </c:numCache>
            </c:numRef>
          </c:val>
          <c:extLst xmlns:c16r2="http://schemas.microsoft.com/office/drawing/2015/06/chart">
            <c:ext xmlns:c16="http://schemas.microsoft.com/office/drawing/2014/chart" uri="{C3380CC4-5D6E-409C-BE32-E72D297353CC}">
              <c16:uniqueId val="{00000000-205D-47E8-837E-133F53105826}"/>
            </c:ext>
          </c:extLst>
        </c:ser>
        <c:ser>
          <c:idx val="1"/>
          <c:order val="1"/>
          <c:tx>
            <c:strRef>
              <c:f>'Draatabellen (2)'!$C$29:$C$30</c:f>
              <c:strCache>
                <c:ptCount val="1"/>
                <c:pt idx="0">
                  <c:v>score 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'Draatabellen (2)'!$A$31:$A$36</c:f>
              <c:strCache>
                <c:ptCount val="5"/>
                <c:pt idx="0">
                  <c:v>Ik ben onlangs verhuisd naar een woning van Stek</c:v>
                </c:pt>
                <c:pt idx="1">
                  <c:v>Ik ben onlangs verhuisd uit een woning van Stek </c:v>
                </c:pt>
                <c:pt idx="2">
                  <c:v>Ik huur al langer een woning van Stek</c:v>
                </c:pt>
                <c:pt idx="3">
                  <c:v>Ik huur een seniorenwoning</c:v>
                </c:pt>
                <c:pt idx="4">
                  <c:v>Ik huur nog geen woning van Stek, maar zou dat graag willen</c:v>
                </c:pt>
              </c:strCache>
            </c:strRef>
          </c:cat>
          <c:val>
            <c:numRef>
              <c:f>'Draatabellen (2)'!$C$31:$C$36</c:f>
              <c:numCache>
                <c:formatCode>General</c:formatCode>
                <c:ptCount val="5"/>
                <c:pt idx="0">
                  <c:v>12.0</c:v>
                </c:pt>
                <c:pt idx="1">
                  <c:v>2.0</c:v>
                </c:pt>
                <c:pt idx="2">
                  <c:v>103.0</c:v>
                </c:pt>
                <c:pt idx="3">
                  <c:v>1.0</c:v>
                </c:pt>
              </c:numCache>
            </c:numRef>
          </c:val>
          <c:extLst xmlns:c16r2="http://schemas.microsoft.com/office/drawing/2015/06/chart">
            <c:ext xmlns:c16="http://schemas.microsoft.com/office/drawing/2014/chart" uri="{C3380CC4-5D6E-409C-BE32-E72D297353CC}">
              <c16:uniqueId val="{00000001-205D-47E8-837E-133F53105826}"/>
            </c:ext>
          </c:extLst>
        </c:ser>
        <c:ser>
          <c:idx val="2"/>
          <c:order val="2"/>
          <c:tx>
            <c:strRef>
              <c:f>'Draatabellen (2)'!$D$29:$D$30</c:f>
              <c:strCache>
                <c:ptCount val="1"/>
                <c:pt idx="0">
                  <c:v>Score 3</c:v>
                </c:pt>
              </c:strCache>
            </c:strRef>
          </c:tx>
          <c:spPr>
            <a:solidFill>
              <a:srgbClr val="2C4D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'Draatabellen (2)'!$A$31:$A$36</c:f>
              <c:strCache>
                <c:ptCount val="5"/>
                <c:pt idx="0">
                  <c:v>Ik ben onlangs verhuisd naar een woning van Stek</c:v>
                </c:pt>
                <c:pt idx="1">
                  <c:v>Ik ben onlangs verhuisd uit een woning van Stek </c:v>
                </c:pt>
                <c:pt idx="2">
                  <c:v>Ik huur al langer een woning van Stek</c:v>
                </c:pt>
                <c:pt idx="3">
                  <c:v>Ik huur een seniorenwoning</c:v>
                </c:pt>
                <c:pt idx="4">
                  <c:v>Ik huur nog geen woning van Stek, maar zou dat graag willen</c:v>
                </c:pt>
              </c:strCache>
            </c:strRef>
          </c:cat>
          <c:val>
            <c:numRef>
              <c:f>'Draatabellen (2)'!$D$31:$D$36</c:f>
              <c:numCache>
                <c:formatCode>General</c:formatCode>
                <c:ptCount val="5"/>
                <c:pt idx="0">
                  <c:v>58.0</c:v>
                </c:pt>
                <c:pt idx="1">
                  <c:v>4.0</c:v>
                </c:pt>
                <c:pt idx="2">
                  <c:v>295.0</c:v>
                </c:pt>
                <c:pt idx="3">
                  <c:v>32.0</c:v>
                </c:pt>
                <c:pt idx="4">
                  <c:v>5.0</c:v>
                </c:pt>
              </c:numCache>
            </c:numRef>
          </c:val>
          <c:extLst xmlns:c16r2="http://schemas.microsoft.com/office/drawing/2015/06/chart">
            <c:ext xmlns:c16="http://schemas.microsoft.com/office/drawing/2014/chart" uri="{C3380CC4-5D6E-409C-BE32-E72D297353CC}">
              <c16:uniqueId val="{00000002-205D-47E8-837E-133F53105826}"/>
            </c:ext>
          </c:extLst>
        </c:ser>
        <c:ser>
          <c:idx val="3"/>
          <c:order val="3"/>
          <c:tx>
            <c:strRef>
              <c:f>'Draatabellen (2)'!$E$29:$E$30</c:f>
              <c:strCache>
                <c:ptCount val="1"/>
                <c:pt idx="0">
                  <c:v>Score 4</c:v>
                </c:pt>
              </c:strCache>
            </c:strRef>
          </c:tx>
          <c:spPr>
            <a:solidFill>
              <a:srgbClr val="4BAA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'Draatabellen (2)'!$A$31:$A$36</c:f>
              <c:strCache>
                <c:ptCount val="5"/>
                <c:pt idx="0">
                  <c:v>Ik ben onlangs verhuisd naar een woning van Stek</c:v>
                </c:pt>
                <c:pt idx="1">
                  <c:v>Ik ben onlangs verhuisd uit een woning van Stek </c:v>
                </c:pt>
                <c:pt idx="2">
                  <c:v>Ik huur al langer een woning van Stek</c:v>
                </c:pt>
                <c:pt idx="3">
                  <c:v>Ik huur een seniorenwoning</c:v>
                </c:pt>
                <c:pt idx="4">
                  <c:v>Ik huur nog geen woning van Stek, maar zou dat graag willen</c:v>
                </c:pt>
              </c:strCache>
            </c:strRef>
          </c:cat>
          <c:val>
            <c:numRef>
              <c:f>'Draatabellen (2)'!$E$31:$E$36</c:f>
              <c:numCache>
                <c:formatCode>General</c:formatCode>
                <c:ptCount val="5"/>
                <c:pt idx="0">
                  <c:v>59.0</c:v>
                </c:pt>
                <c:pt idx="1">
                  <c:v>3.0</c:v>
                </c:pt>
                <c:pt idx="2">
                  <c:v>396.0</c:v>
                </c:pt>
                <c:pt idx="3">
                  <c:v>58.0</c:v>
                </c:pt>
                <c:pt idx="4">
                  <c:v>4.0</c:v>
                </c:pt>
              </c:numCache>
            </c:numRef>
          </c:val>
          <c:extLst xmlns:c16r2="http://schemas.microsoft.com/office/drawing/2015/06/chart">
            <c:ext xmlns:c16="http://schemas.microsoft.com/office/drawing/2014/chart" uri="{C3380CC4-5D6E-409C-BE32-E72D297353CC}">
              <c16:uniqueId val="{00000003-205D-47E8-837E-133F53105826}"/>
            </c:ext>
          </c:extLst>
        </c:ser>
        <c:ser>
          <c:idx val="4"/>
          <c:order val="4"/>
          <c:tx>
            <c:strRef>
              <c:f>'Draatabellen (2)'!$F$29:$F$30</c:f>
              <c:strCache>
                <c:ptCount val="1"/>
                <c:pt idx="0">
                  <c:v>Score 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'Draatabellen (2)'!$A$31:$A$36</c:f>
              <c:strCache>
                <c:ptCount val="5"/>
                <c:pt idx="0">
                  <c:v>Ik ben onlangs verhuisd naar een woning van Stek</c:v>
                </c:pt>
                <c:pt idx="1">
                  <c:v>Ik ben onlangs verhuisd uit een woning van Stek </c:v>
                </c:pt>
                <c:pt idx="2">
                  <c:v>Ik huur al langer een woning van Stek</c:v>
                </c:pt>
                <c:pt idx="3">
                  <c:v>Ik huur een seniorenwoning</c:v>
                </c:pt>
                <c:pt idx="4">
                  <c:v>Ik huur nog geen woning van Stek, maar zou dat graag willen</c:v>
                </c:pt>
              </c:strCache>
            </c:strRef>
          </c:cat>
          <c:val>
            <c:numRef>
              <c:f>'Draatabellen (2)'!$F$31:$F$36</c:f>
              <c:numCache>
                <c:formatCode>General</c:formatCode>
                <c:ptCount val="5"/>
                <c:pt idx="0">
                  <c:v>29.0</c:v>
                </c:pt>
                <c:pt idx="1">
                  <c:v>2.0</c:v>
                </c:pt>
                <c:pt idx="2">
                  <c:v>136.0</c:v>
                </c:pt>
                <c:pt idx="3">
                  <c:v>27.0</c:v>
                </c:pt>
                <c:pt idx="4">
                  <c:v>1.0</c:v>
                </c:pt>
              </c:numCache>
            </c:numRef>
          </c:val>
          <c:extLst xmlns:c16r2="http://schemas.microsoft.com/office/drawing/2015/06/chart">
            <c:ext xmlns:c16="http://schemas.microsoft.com/office/drawing/2014/chart" uri="{C3380CC4-5D6E-409C-BE32-E72D297353CC}">
              <c16:uniqueId val="{00000004-205D-47E8-837E-133F53105826}"/>
            </c:ext>
          </c:extLst>
        </c:ser>
        <c:dLbls>
          <c:dLblPos val="ctr"/>
          <c:showLegendKey val="0"/>
          <c:showVal val="1"/>
          <c:showCatName val="0"/>
          <c:showSerName val="0"/>
          <c:showPercent val="0"/>
          <c:showBubbleSize val="0"/>
        </c:dLbls>
        <c:gapWidth val="150"/>
        <c:overlap val="100"/>
        <c:axId val="1627650064"/>
        <c:axId val="1627651840"/>
      </c:barChart>
      <c:catAx>
        <c:axId val="1627650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1627651840"/>
        <c:crosses val="autoZero"/>
        <c:auto val="1"/>
        <c:lblAlgn val="ctr"/>
        <c:lblOffset val="100"/>
        <c:noMultiLvlLbl val="0"/>
      </c:catAx>
      <c:valAx>
        <c:axId val="1627651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NL"/>
          </a:p>
        </c:txPr>
        <c:crossAx val="1627650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[Stek_0717-bewerkt_L.xlsx]Blad1!Draaitabel15</c:name>
    <c:fmtId val="-1"/>
  </c:pivotSource>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l-NL"/>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barChart>
        <c:barDir val="col"/>
        <c:grouping val="stacked"/>
        <c:varyColors val="0"/>
        <c:ser>
          <c:idx val="0"/>
          <c:order val="0"/>
          <c:tx>
            <c:strRef>
              <c:f>Blad1!$B$3:$B$4</c:f>
              <c:strCache>
                <c:ptCount val="1"/>
                <c:pt idx="0">
                  <c:v>Het voldeed aan mijn verwachtingen</c:v>
                </c:pt>
              </c:strCache>
            </c:strRef>
          </c:tx>
          <c:spPr>
            <a:solidFill>
              <a:srgbClr val="4BAAC4"/>
            </a:solidFill>
            <a:ln>
              <a:noFill/>
            </a:ln>
            <a:effectLst/>
          </c:spPr>
          <c:invertIfNegative val="0"/>
          <c:cat>
            <c:strRef>
              <c:f>Blad1!$A$5:$A$10</c:f>
              <c:strCache>
                <c:ptCount val="5"/>
                <c:pt idx="0">
                  <c:v>Het contact was persoonlijk</c:v>
                </c:pt>
                <c:pt idx="1">
                  <c:v>Hoewel Stek de oplossing zelf niet kon bieden dachten ze mee over een alternatief</c:v>
                </c:pt>
                <c:pt idx="2">
                  <c:v>Ik werd goed en snel geholpen</c:v>
                </c:pt>
                <c:pt idx="3">
                  <c:v>Ik werd serieus genomen</c:v>
                </c:pt>
                <c:pt idx="4">
                  <c:v>Stek heeft toegevoegde waarde geleverd</c:v>
                </c:pt>
              </c:strCache>
            </c:strRef>
          </c:cat>
          <c:val>
            <c:numRef>
              <c:f>Blad1!$B$5:$B$10</c:f>
              <c:numCache>
                <c:formatCode>General</c:formatCode>
                <c:ptCount val="5"/>
                <c:pt idx="0">
                  <c:v>101.0</c:v>
                </c:pt>
                <c:pt idx="1">
                  <c:v>31.0</c:v>
                </c:pt>
                <c:pt idx="2">
                  <c:v>457.0</c:v>
                </c:pt>
                <c:pt idx="3">
                  <c:v>143.0</c:v>
                </c:pt>
                <c:pt idx="4">
                  <c:v>84.0</c:v>
                </c:pt>
              </c:numCache>
            </c:numRef>
          </c:val>
          <c:extLst xmlns:c16r2="http://schemas.microsoft.com/office/drawing/2015/06/chart">
            <c:ext xmlns:c16="http://schemas.microsoft.com/office/drawing/2014/chart" uri="{C3380CC4-5D6E-409C-BE32-E72D297353CC}">
              <c16:uniqueId val="{00000000-28E7-4AAB-8026-35E244D9BA44}"/>
            </c:ext>
          </c:extLst>
        </c:ser>
        <c:dLbls>
          <c:showLegendKey val="0"/>
          <c:showVal val="0"/>
          <c:showCatName val="0"/>
          <c:showSerName val="0"/>
          <c:showPercent val="0"/>
          <c:showBubbleSize val="0"/>
        </c:dLbls>
        <c:gapWidth val="150"/>
        <c:overlap val="100"/>
        <c:axId val="1633076624"/>
        <c:axId val="1633084800"/>
      </c:barChart>
      <c:catAx>
        <c:axId val="163307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NL"/>
          </a:p>
        </c:txPr>
        <c:crossAx val="1633084800"/>
        <c:crosses val="autoZero"/>
        <c:auto val="1"/>
        <c:lblAlgn val="ctr"/>
        <c:lblOffset val="100"/>
        <c:noMultiLvlLbl val="0"/>
      </c:catAx>
      <c:valAx>
        <c:axId val="163308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33076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682C97-6F3F-2840-9971-94B61B1274DB}" type="doc">
      <dgm:prSet loTypeId="urn:microsoft.com/office/officeart/2005/8/layout/pyramid2" loCatId="" qsTypeId="urn:microsoft.com/office/officeart/2005/8/quickstyle/simple3" qsCatId="simple" csTypeId="urn:microsoft.com/office/officeart/2005/8/colors/accent1_1" csCatId="accent1" phldr="1"/>
      <dgm:spPr/>
    </dgm:pt>
    <dgm:pt modelId="{4E4BFD25-B873-FF4C-92E1-657D9608A495}">
      <dgm:prSet phldrT="[Text]" custT="1"/>
      <dgm:spPr>
        <a:solidFill>
          <a:srgbClr val="41B6E6">
            <a:alpha val="90000"/>
          </a:srgbClr>
        </a:solidFill>
        <a:ln>
          <a:solidFill>
            <a:schemeClr val="bg1"/>
          </a:solidFill>
        </a:ln>
      </dgm:spPr>
      <dgm:t>
        <a:bodyPr/>
        <a:lstStyle/>
        <a:p>
          <a:r>
            <a:rPr lang="en-GB" sz="700" b="1" i="0">
              <a:solidFill>
                <a:schemeClr val="bg1"/>
              </a:solidFill>
              <a:latin typeface="Raleway SemiBold" charset="0"/>
              <a:ea typeface="Raleway SemiBold" charset="0"/>
              <a:cs typeface="Raleway SemiBold" charset="0"/>
            </a:rPr>
            <a:t>Operationeel</a:t>
          </a:r>
        </a:p>
      </dgm:t>
    </dgm:pt>
    <dgm:pt modelId="{81C73DDE-0B12-D147-BC8F-9C6EF162B4D3}" type="sibTrans" cxnId="{F555A9F5-E1B8-7A43-B896-EDD0539BF0F8}">
      <dgm:prSet/>
      <dgm:spPr/>
      <dgm:t>
        <a:bodyPr/>
        <a:lstStyle/>
        <a:p>
          <a:endParaRPr lang="en-GB"/>
        </a:p>
      </dgm:t>
    </dgm:pt>
    <dgm:pt modelId="{5F0E6BA5-EECF-2145-8198-2E40AF8D2DA9}" type="parTrans" cxnId="{F555A9F5-E1B8-7A43-B896-EDD0539BF0F8}">
      <dgm:prSet/>
      <dgm:spPr/>
      <dgm:t>
        <a:bodyPr/>
        <a:lstStyle/>
        <a:p>
          <a:endParaRPr lang="en-GB"/>
        </a:p>
      </dgm:t>
    </dgm:pt>
    <dgm:pt modelId="{94E4547D-17FC-F447-9CA2-74842354C46B}">
      <dgm:prSet phldrT="[Text]" custT="1"/>
      <dgm:spPr>
        <a:solidFill>
          <a:srgbClr val="41B6E6">
            <a:alpha val="90000"/>
          </a:srgbClr>
        </a:solidFill>
        <a:ln>
          <a:solidFill>
            <a:schemeClr val="bg1"/>
          </a:solidFill>
        </a:ln>
      </dgm:spPr>
      <dgm:t>
        <a:bodyPr/>
        <a:lstStyle/>
        <a:p>
          <a:r>
            <a:rPr lang="en-GB" sz="700" b="1" i="0">
              <a:solidFill>
                <a:schemeClr val="bg1"/>
              </a:solidFill>
              <a:latin typeface="Raleway SemiBold" charset="0"/>
              <a:ea typeface="Raleway SemiBold" charset="0"/>
              <a:cs typeface="Raleway SemiBold" charset="0"/>
            </a:rPr>
            <a:t>Tactisch</a:t>
          </a:r>
        </a:p>
      </dgm:t>
    </dgm:pt>
    <dgm:pt modelId="{F9E0C7E8-97E0-244D-A418-A396C054B760}" type="sibTrans" cxnId="{179083B9-4CD6-2547-B8D9-D6252FB1B4BB}">
      <dgm:prSet/>
      <dgm:spPr/>
      <dgm:t>
        <a:bodyPr/>
        <a:lstStyle/>
        <a:p>
          <a:endParaRPr lang="en-GB"/>
        </a:p>
      </dgm:t>
    </dgm:pt>
    <dgm:pt modelId="{34C7099D-3308-104D-A8C8-7C981A56BEA1}" type="parTrans" cxnId="{179083B9-4CD6-2547-B8D9-D6252FB1B4BB}">
      <dgm:prSet/>
      <dgm:spPr/>
      <dgm:t>
        <a:bodyPr/>
        <a:lstStyle/>
        <a:p>
          <a:endParaRPr lang="en-GB"/>
        </a:p>
      </dgm:t>
    </dgm:pt>
    <dgm:pt modelId="{596B8ECF-FA2F-4949-8794-8801D8F323F8}">
      <dgm:prSet phldrT="[Text]" custT="1"/>
      <dgm:spPr>
        <a:solidFill>
          <a:srgbClr val="41B6E6">
            <a:alpha val="90000"/>
          </a:srgbClr>
        </a:solidFill>
        <a:ln>
          <a:solidFill>
            <a:schemeClr val="bg1"/>
          </a:solidFill>
        </a:ln>
      </dgm:spPr>
      <dgm:t>
        <a:bodyPr/>
        <a:lstStyle/>
        <a:p>
          <a:r>
            <a:rPr lang="en-GB" sz="700" b="1" i="0">
              <a:solidFill>
                <a:schemeClr val="bg1"/>
              </a:solidFill>
              <a:latin typeface="Raleway SemiBold" charset="0"/>
              <a:ea typeface="Raleway SemiBold" charset="0"/>
              <a:cs typeface="Raleway SemiBold" charset="0"/>
            </a:rPr>
            <a:t>Strategisch</a:t>
          </a:r>
        </a:p>
      </dgm:t>
    </dgm:pt>
    <dgm:pt modelId="{6EAE1697-A5DF-084A-A477-79D16627DF68}" type="sibTrans" cxnId="{48CFA127-800C-2E46-9CC3-76567572BC3A}">
      <dgm:prSet/>
      <dgm:spPr/>
      <dgm:t>
        <a:bodyPr/>
        <a:lstStyle/>
        <a:p>
          <a:endParaRPr lang="en-GB"/>
        </a:p>
      </dgm:t>
    </dgm:pt>
    <dgm:pt modelId="{BFAB50B7-6E16-F744-B2C9-A746FBCD0267}" type="parTrans" cxnId="{48CFA127-800C-2E46-9CC3-76567572BC3A}">
      <dgm:prSet/>
      <dgm:spPr/>
      <dgm:t>
        <a:bodyPr/>
        <a:lstStyle/>
        <a:p>
          <a:endParaRPr lang="en-GB"/>
        </a:p>
      </dgm:t>
    </dgm:pt>
    <dgm:pt modelId="{821DE358-BFE9-3A4D-8173-AD416EB6F1A9}" type="pres">
      <dgm:prSet presAssocID="{74682C97-6F3F-2840-9971-94B61B1274DB}" presName="compositeShape" presStyleCnt="0">
        <dgm:presLayoutVars>
          <dgm:dir/>
          <dgm:resizeHandles/>
        </dgm:presLayoutVars>
      </dgm:prSet>
      <dgm:spPr/>
    </dgm:pt>
    <dgm:pt modelId="{0413B159-EFEC-8745-99D0-A69D08F4D6CD}" type="pres">
      <dgm:prSet presAssocID="{74682C97-6F3F-2840-9971-94B61B1274DB}" presName="pyramid" presStyleLbl="node1" presStyleIdx="0" presStyleCnt="1" custLinFactNeighborX="33189" custLinFactNeighborY="315"/>
      <dgm:spPr>
        <a:ln>
          <a:solidFill>
            <a:srgbClr val="63666A"/>
          </a:solidFill>
        </a:ln>
      </dgm:spPr>
    </dgm:pt>
    <dgm:pt modelId="{3602DD91-F84D-5B48-855F-AF032140C1C0}" type="pres">
      <dgm:prSet presAssocID="{74682C97-6F3F-2840-9971-94B61B1274DB}" presName="theList" presStyleCnt="0"/>
      <dgm:spPr/>
    </dgm:pt>
    <dgm:pt modelId="{C0E20392-1CE1-7C41-A717-3191E9F97095}" type="pres">
      <dgm:prSet presAssocID="{596B8ECF-FA2F-4949-8794-8801D8F323F8}" presName="aNode" presStyleLbl="fgAcc1" presStyleIdx="0" presStyleCnt="3" custScaleX="88514" custScaleY="18648" custLinFactNeighborX="-85084" custLinFactNeighborY="98218">
        <dgm:presLayoutVars>
          <dgm:bulletEnabled val="1"/>
        </dgm:presLayoutVars>
      </dgm:prSet>
      <dgm:spPr/>
      <dgm:t>
        <a:bodyPr/>
        <a:lstStyle/>
        <a:p>
          <a:endParaRPr lang="en-GB"/>
        </a:p>
      </dgm:t>
    </dgm:pt>
    <dgm:pt modelId="{D0657F17-31C9-8D4C-8394-C5ECA6CB9E27}" type="pres">
      <dgm:prSet presAssocID="{596B8ECF-FA2F-4949-8794-8801D8F323F8}" presName="aSpace" presStyleCnt="0"/>
      <dgm:spPr/>
    </dgm:pt>
    <dgm:pt modelId="{B00E94DC-6FF3-6248-B22B-7D52F22046FE}" type="pres">
      <dgm:prSet presAssocID="{94E4547D-17FC-F447-9CA2-74842354C46B}" presName="aNode" presStyleLbl="fgAcc1" presStyleIdx="1" presStyleCnt="3" custScaleX="88514" custScaleY="18648" custLinFactNeighborX="-85084" custLinFactNeighborY="98218">
        <dgm:presLayoutVars>
          <dgm:bulletEnabled val="1"/>
        </dgm:presLayoutVars>
      </dgm:prSet>
      <dgm:spPr/>
      <dgm:t>
        <a:bodyPr/>
        <a:lstStyle/>
        <a:p>
          <a:endParaRPr lang="en-GB"/>
        </a:p>
      </dgm:t>
    </dgm:pt>
    <dgm:pt modelId="{C323631E-9FA0-A648-A6A5-FE6AC43C8FC8}" type="pres">
      <dgm:prSet presAssocID="{94E4547D-17FC-F447-9CA2-74842354C46B}" presName="aSpace" presStyleCnt="0"/>
      <dgm:spPr/>
    </dgm:pt>
    <dgm:pt modelId="{5D83AB6C-C3C6-174C-A911-094F6A2EEE6D}" type="pres">
      <dgm:prSet presAssocID="{4E4BFD25-B873-FF4C-92E1-657D9608A495}" presName="aNode" presStyleLbl="fgAcc1" presStyleIdx="2" presStyleCnt="3" custScaleX="88514" custScaleY="18648" custLinFactNeighborX="-85084" custLinFactNeighborY="98018">
        <dgm:presLayoutVars>
          <dgm:bulletEnabled val="1"/>
        </dgm:presLayoutVars>
      </dgm:prSet>
      <dgm:spPr/>
      <dgm:t>
        <a:bodyPr/>
        <a:lstStyle/>
        <a:p>
          <a:endParaRPr lang="en-GB"/>
        </a:p>
      </dgm:t>
    </dgm:pt>
    <dgm:pt modelId="{A83A82F4-5140-1048-B01B-F10968FB548C}" type="pres">
      <dgm:prSet presAssocID="{4E4BFD25-B873-FF4C-92E1-657D9608A495}" presName="aSpace" presStyleCnt="0"/>
      <dgm:spPr/>
    </dgm:pt>
  </dgm:ptLst>
  <dgm:cxnLst>
    <dgm:cxn modelId="{55B2F12D-3387-3841-B799-7ACD87AD9162}" type="presOf" srcId="{4E4BFD25-B873-FF4C-92E1-657D9608A495}" destId="{5D83AB6C-C3C6-174C-A911-094F6A2EEE6D}" srcOrd="0" destOrd="0" presId="urn:microsoft.com/office/officeart/2005/8/layout/pyramid2"/>
    <dgm:cxn modelId="{9874B346-520D-D746-B889-FDEC4A1F533D}" type="presOf" srcId="{74682C97-6F3F-2840-9971-94B61B1274DB}" destId="{821DE358-BFE9-3A4D-8173-AD416EB6F1A9}" srcOrd="0" destOrd="0" presId="urn:microsoft.com/office/officeart/2005/8/layout/pyramid2"/>
    <dgm:cxn modelId="{37BAA651-BD96-BD44-AF5D-B30FC279B877}" type="presOf" srcId="{94E4547D-17FC-F447-9CA2-74842354C46B}" destId="{B00E94DC-6FF3-6248-B22B-7D52F22046FE}" srcOrd="0" destOrd="0" presId="urn:microsoft.com/office/officeart/2005/8/layout/pyramid2"/>
    <dgm:cxn modelId="{F555A9F5-E1B8-7A43-B896-EDD0539BF0F8}" srcId="{74682C97-6F3F-2840-9971-94B61B1274DB}" destId="{4E4BFD25-B873-FF4C-92E1-657D9608A495}" srcOrd="2" destOrd="0" parTransId="{5F0E6BA5-EECF-2145-8198-2E40AF8D2DA9}" sibTransId="{81C73DDE-0B12-D147-BC8F-9C6EF162B4D3}"/>
    <dgm:cxn modelId="{48CFA127-800C-2E46-9CC3-76567572BC3A}" srcId="{74682C97-6F3F-2840-9971-94B61B1274DB}" destId="{596B8ECF-FA2F-4949-8794-8801D8F323F8}" srcOrd="0" destOrd="0" parTransId="{BFAB50B7-6E16-F744-B2C9-A746FBCD0267}" sibTransId="{6EAE1697-A5DF-084A-A477-79D16627DF68}"/>
    <dgm:cxn modelId="{179083B9-4CD6-2547-B8D9-D6252FB1B4BB}" srcId="{74682C97-6F3F-2840-9971-94B61B1274DB}" destId="{94E4547D-17FC-F447-9CA2-74842354C46B}" srcOrd="1" destOrd="0" parTransId="{34C7099D-3308-104D-A8C8-7C981A56BEA1}" sibTransId="{F9E0C7E8-97E0-244D-A418-A396C054B760}"/>
    <dgm:cxn modelId="{2995B993-39C9-E342-815A-D27ED70D83C4}" type="presOf" srcId="{596B8ECF-FA2F-4949-8794-8801D8F323F8}" destId="{C0E20392-1CE1-7C41-A717-3191E9F97095}" srcOrd="0" destOrd="0" presId="urn:microsoft.com/office/officeart/2005/8/layout/pyramid2"/>
    <dgm:cxn modelId="{971FE763-382A-E642-BDBD-7F3528BF4C76}" type="presParOf" srcId="{821DE358-BFE9-3A4D-8173-AD416EB6F1A9}" destId="{0413B159-EFEC-8745-99D0-A69D08F4D6CD}" srcOrd="0" destOrd="0" presId="urn:microsoft.com/office/officeart/2005/8/layout/pyramid2"/>
    <dgm:cxn modelId="{46213EC2-5CF0-7D47-8050-673399BD853A}" type="presParOf" srcId="{821DE358-BFE9-3A4D-8173-AD416EB6F1A9}" destId="{3602DD91-F84D-5B48-855F-AF032140C1C0}" srcOrd="1" destOrd="0" presId="urn:microsoft.com/office/officeart/2005/8/layout/pyramid2"/>
    <dgm:cxn modelId="{CC0DF17D-0091-FD40-A631-A5E9D5DC35AE}" type="presParOf" srcId="{3602DD91-F84D-5B48-855F-AF032140C1C0}" destId="{C0E20392-1CE1-7C41-A717-3191E9F97095}" srcOrd="0" destOrd="0" presId="urn:microsoft.com/office/officeart/2005/8/layout/pyramid2"/>
    <dgm:cxn modelId="{83C09A71-FE1A-814F-B12A-A3311A55FD5E}" type="presParOf" srcId="{3602DD91-F84D-5B48-855F-AF032140C1C0}" destId="{D0657F17-31C9-8D4C-8394-C5ECA6CB9E27}" srcOrd="1" destOrd="0" presId="urn:microsoft.com/office/officeart/2005/8/layout/pyramid2"/>
    <dgm:cxn modelId="{1F85E05A-75C8-6E4E-B5A9-DA3A13350B9E}" type="presParOf" srcId="{3602DD91-F84D-5B48-855F-AF032140C1C0}" destId="{B00E94DC-6FF3-6248-B22B-7D52F22046FE}" srcOrd="2" destOrd="0" presId="urn:microsoft.com/office/officeart/2005/8/layout/pyramid2"/>
    <dgm:cxn modelId="{B31247AE-D6FC-EA42-A1AF-2E3B608B0FC8}" type="presParOf" srcId="{3602DD91-F84D-5B48-855F-AF032140C1C0}" destId="{C323631E-9FA0-A648-A6A5-FE6AC43C8FC8}" srcOrd="3" destOrd="0" presId="urn:microsoft.com/office/officeart/2005/8/layout/pyramid2"/>
    <dgm:cxn modelId="{8E0B180B-BE99-5245-9642-D84EDA9F8F9D}" type="presParOf" srcId="{3602DD91-F84D-5B48-855F-AF032140C1C0}" destId="{5D83AB6C-C3C6-174C-A911-094F6A2EEE6D}" srcOrd="4" destOrd="0" presId="urn:microsoft.com/office/officeart/2005/8/layout/pyramid2"/>
    <dgm:cxn modelId="{CF64F8AB-81FF-7F42-A769-5584C03CE443}" type="presParOf" srcId="{3602DD91-F84D-5B48-855F-AF032140C1C0}" destId="{A83A82F4-5140-1048-B01B-F10968FB548C}" srcOrd="5"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13B159-EFEC-8745-99D0-A69D08F4D6CD}">
      <dsp:nvSpPr>
        <dsp:cNvPr id="0" name=""/>
        <dsp:cNvSpPr/>
      </dsp:nvSpPr>
      <dsp:spPr>
        <a:xfrm>
          <a:off x="802639" y="0"/>
          <a:ext cx="1713230" cy="1713230"/>
        </a:xfrm>
        <a:prstGeom prst="triangl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rgbClr val="63666A"/>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0E20392-1CE1-7C41-A717-3191E9F97095}">
      <dsp:nvSpPr>
        <dsp:cNvPr id="0" name=""/>
        <dsp:cNvSpPr/>
      </dsp:nvSpPr>
      <dsp:spPr>
        <a:xfrm>
          <a:off x="277878" y="384520"/>
          <a:ext cx="985691" cy="255586"/>
        </a:xfrm>
        <a:prstGeom prst="roundRect">
          <a:avLst/>
        </a:prstGeom>
        <a:solidFill>
          <a:srgbClr val="41B6E6">
            <a:alpha val="90000"/>
          </a:srgbClr>
        </a:solidFill>
        <a:ln w="9525" cap="flat" cmpd="sng" algn="ctr">
          <a:solidFill>
            <a:schemeClr val="bg1"/>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i="0" kern="1200">
              <a:solidFill>
                <a:schemeClr val="bg1"/>
              </a:solidFill>
              <a:latin typeface="Raleway SemiBold" charset="0"/>
              <a:ea typeface="Raleway SemiBold" charset="0"/>
              <a:cs typeface="Raleway SemiBold" charset="0"/>
            </a:rPr>
            <a:t>Strategisch</a:t>
          </a:r>
        </a:p>
      </dsp:txBody>
      <dsp:txXfrm>
        <a:off x="290355" y="396997"/>
        <a:ext cx="960737" cy="230632"/>
      </dsp:txXfrm>
    </dsp:sp>
    <dsp:sp modelId="{B00E94DC-6FF3-6248-B22B-7D52F22046FE}">
      <dsp:nvSpPr>
        <dsp:cNvPr id="0" name=""/>
        <dsp:cNvSpPr/>
      </dsp:nvSpPr>
      <dsp:spPr>
        <a:xfrm>
          <a:off x="277878" y="811430"/>
          <a:ext cx="985691" cy="255586"/>
        </a:xfrm>
        <a:prstGeom prst="roundRect">
          <a:avLst/>
        </a:prstGeom>
        <a:solidFill>
          <a:srgbClr val="41B6E6">
            <a:alpha val="90000"/>
          </a:srgbClr>
        </a:solidFill>
        <a:ln w="9525" cap="flat" cmpd="sng" algn="ctr">
          <a:solidFill>
            <a:schemeClr val="bg1"/>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i="0" kern="1200">
              <a:solidFill>
                <a:schemeClr val="bg1"/>
              </a:solidFill>
              <a:latin typeface="Raleway SemiBold" charset="0"/>
              <a:ea typeface="Raleway SemiBold" charset="0"/>
              <a:cs typeface="Raleway SemiBold" charset="0"/>
            </a:rPr>
            <a:t>Tactisch</a:t>
          </a:r>
        </a:p>
      </dsp:txBody>
      <dsp:txXfrm>
        <a:off x="290355" y="823907"/>
        <a:ext cx="960737" cy="230632"/>
      </dsp:txXfrm>
    </dsp:sp>
    <dsp:sp modelId="{5D83AB6C-C3C6-174C-A911-094F6A2EEE6D}">
      <dsp:nvSpPr>
        <dsp:cNvPr id="0" name=""/>
        <dsp:cNvSpPr/>
      </dsp:nvSpPr>
      <dsp:spPr>
        <a:xfrm>
          <a:off x="277878" y="1237997"/>
          <a:ext cx="985691" cy="255586"/>
        </a:xfrm>
        <a:prstGeom prst="roundRect">
          <a:avLst/>
        </a:prstGeom>
        <a:solidFill>
          <a:srgbClr val="41B6E6">
            <a:alpha val="90000"/>
          </a:srgbClr>
        </a:solidFill>
        <a:ln w="9525" cap="flat" cmpd="sng" algn="ctr">
          <a:solidFill>
            <a:schemeClr val="bg1"/>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i="0" kern="1200">
              <a:solidFill>
                <a:schemeClr val="bg1"/>
              </a:solidFill>
              <a:latin typeface="Raleway SemiBold" charset="0"/>
              <a:ea typeface="Raleway SemiBold" charset="0"/>
              <a:cs typeface="Raleway SemiBold" charset="0"/>
            </a:rPr>
            <a:t>Operationeel</a:t>
          </a:r>
        </a:p>
      </dsp:txBody>
      <dsp:txXfrm>
        <a:off x="290355" y="1250474"/>
        <a:ext cx="960737" cy="23063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A12C62275662428D67874A5A05E147" ma:contentTypeVersion="7" ma:contentTypeDescription="Een nieuw document maken." ma:contentTypeScope="" ma:versionID="450090dc67c28a69ae6507ae4e179a79">
  <xsd:schema xmlns:xsd="http://www.w3.org/2001/XMLSchema" xmlns:xs="http://www.w3.org/2001/XMLSchema" xmlns:p="http://schemas.microsoft.com/office/2006/metadata/properties" xmlns:ns2="88a3def5-5283-429a-a4f6-2c15185af808" xmlns:ns3="91d0d258-6f3b-428b-a609-49cef285ba51" targetNamespace="http://schemas.microsoft.com/office/2006/metadata/properties" ma:root="true" ma:fieldsID="59365ea619f61a8c9eaba4bac210abf3" ns2:_="" ns3:_="">
    <xsd:import namespace="88a3def5-5283-429a-a4f6-2c15185af808"/>
    <xsd:import namespace="91d0d258-6f3b-428b-a609-49cef285ba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a3def5-5283-429a-a4f6-2c15185af80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d0d258-6f3b-428b-a609-49cef285ba5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E45CD-5FB4-488F-81E9-7A7CBBDD359D}">
  <ds:schemaRefs>
    <ds:schemaRef ds:uri="http://schemas.microsoft.com/sharepoint/v3/contenttype/forms"/>
  </ds:schemaRefs>
</ds:datastoreItem>
</file>

<file path=customXml/itemProps2.xml><?xml version="1.0" encoding="utf-8"?>
<ds:datastoreItem xmlns:ds="http://schemas.openxmlformats.org/officeDocument/2006/customXml" ds:itemID="{AC6BE3F9-A1B4-4E7E-B9F0-6F6C8BB7D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a3def5-5283-429a-a4f6-2c15185af808"/>
    <ds:schemaRef ds:uri="91d0d258-6f3b-428b-a609-49cef285ba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22E0BB-D0FD-4770-8299-35121E15FB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D1FEBC-D640-664A-824B-799CB5868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 KBM template.dotx</Template>
  <TotalTime>3</TotalTime>
  <Pages>7</Pages>
  <Words>1039</Words>
  <Characters>5718</Characters>
  <Application>Microsoft Macintosh Word</Application>
  <DocSecurity>0</DocSecurity>
  <Lines>47</Lines>
  <Paragraphs>13</Paragraphs>
  <ScaleCrop>false</ScaleCrop>
  <HeadingPairs>
    <vt:vector size="4" baseType="variant">
      <vt:variant>
        <vt:lpstr>Titel</vt:lpstr>
      </vt:variant>
      <vt:variant>
        <vt:i4>1</vt:i4>
      </vt:variant>
      <vt:variant>
        <vt:lpstr>Headings</vt:lpstr>
      </vt:variant>
      <vt:variant>
        <vt:i4>13</vt:i4>
      </vt:variant>
    </vt:vector>
  </HeadingPairs>
  <TitlesOfParts>
    <vt:vector size="14" baseType="lpstr">
      <vt:lpstr/>
      <vt:lpstr/>
      <vt:lpstr>Interne email </vt:lpstr>
      <vt:lpstr>    Wat we goed doen</vt:lpstr>
      <vt:lpstr>    Wat beter kan</vt:lpstr>
      <vt:lpstr>    Waar onze kans ligt</vt:lpstr>
      <vt:lpstr/>
      <vt:lpstr>/De resultaten</vt:lpstr>
      <vt:lpstr>/</vt:lpstr>
      <vt:lpstr>De klantbehoefte piramide</vt:lpstr>
      <vt:lpstr/>
      <vt:lpstr/>
      <vt:lpstr>Conclusie</vt:lpstr>
      <vt:lpstr/>
    </vt:vector>
  </TitlesOfParts>
  <Company/>
  <LinksUpToDate>false</LinksUpToDate>
  <CharactersWithSpaces>6744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der Kinderen</dc:creator>
  <cp:lastModifiedBy>Bobbie Hoogendijk</cp:lastModifiedBy>
  <cp:revision>3</cp:revision>
  <cp:lastPrinted>2017-04-21T13:30:00Z</cp:lastPrinted>
  <dcterms:created xsi:type="dcterms:W3CDTF">2017-10-16T08:02:00Z</dcterms:created>
  <dcterms:modified xsi:type="dcterms:W3CDTF">2017-10-16T08:05:00Z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2016-11-15T00:00:00Z</vt:filetime>
  </property>
  <property fmtid="{D5CDD505-2E9C-101B-9397-08002B2CF9AE}" pid="3" name="Creator">
    <vt:lpwstr>Adobe InDesign CC 2015 (Macintosh)</vt:lpwstr>
  </property>
  <property fmtid="{D5CDD505-2E9C-101B-9397-08002B2CF9AE}" pid="4" name="LastSaved">
    <vt:filetime>2016-11-15T00:00:00Z</vt:filetime>
  </property>
  <property fmtid="{D5CDD505-2E9C-101B-9397-08002B2CF9AE}" pid="5" name="ContentTypeId">
    <vt:lpwstr>0x010100DEA12C62275662428D67874A5A05E147</vt:lpwstr>
  </property>
</Properties>
</file>